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8"/>
        <w:gridCol w:w="1539"/>
        <w:gridCol w:w="12"/>
        <w:gridCol w:w="283"/>
        <w:gridCol w:w="284"/>
        <w:gridCol w:w="1417"/>
        <w:gridCol w:w="284"/>
        <w:gridCol w:w="1848"/>
      </w:tblGrid>
      <w:tr w:rsidR="00543484" w14:paraId="7D809E59" w14:textId="77777777" w:rsidTr="00AE6697">
        <w:trPr>
          <w:trHeight w:hRule="exact" w:val="2000"/>
        </w:trPr>
        <w:tc>
          <w:tcPr>
            <w:tcW w:w="10708" w:type="dxa"/>
            <w:gridSpan w:val="9"/>
          </w:tcPr>
          <w:p w14:paraId="2E0128A2" w14:textId="77777777" w:rsidR="00543484" w:rsidRDefault="00C21932">
            <w:pPr>
              <w:spacing w:before="120"/>
              <w:ind w:right="1191"/>
              <w:jc w:val="right"/>
              <w:rPr>
                <w:sz w:val="20"/>
              </w:rPr>
            </w:pPr>
            <w:r>
              <w:rPr>
                <w:sz w:val="20"/>
              </w:rPr>
              <w:pict w14:anchorId="31C4A6F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2.25pt;height:93.75pt">
                  <v:imagedata r:id="rId7" o:title="_OBM_in_2025"/>
                </v:shape>
              </w:pict>
            </w:r>
          </w:p>
        </w:tc>
      </w:tr>
      <w:tr w:rsidR="00AE6697" w14:paraId="3B7D97F0" w14:textId="77777777" w:rsidTr="00DB1D40">
        <w:trPr>
          <w:trHeight w:hRule="exact" w:val="240"/>
        </w:trPr>
        <w:tc>
          <w:tcPr>
            <w:tcW w:w="10708" w:type="dxa"/>
            <w:gridSpan w:val="9"/>
          </w:tcPr>
          <w:p w14:paraId="4A47B1D2" w14:textId="77777777" w:rsidR="00AE6697" w:rsidRDefault="00AE6697">
            <w:pPr>
              <w:rPr>
                <w:sz w:val="20"/>
              </w:rPr>
            </w:pPr>
          </w:p>
        </w:tc>
      </w:tr>
      <w:tr w:rsidR="00AE6697" w14:paraId="4D38BC37" w14:textId="77777777" w:rsidTr="00AE6697">
        <w:trPr>
          <w:trHeight w:hRule="exact" w:val="240"/>
        </w:trPr>
        <w:tc>
          <w:tcPr>
            <w:tcW w:w="5033" w:type="dxa"/>
          </w:tcPr>
          <w:p w14:paraId="5C3A9313" w14:textId="77777777" w:rsidR="00AE6697" w:rsidRDefault="00AE6697">
            <w:pPr>
              <w:pStyle w:val="Kopfzeile"/>
              <w:ind w:left="-57"/>
            </w:pPr>
            <w:r>
              <w:rPr>
                <w:position w:val="-18"/>
              </w:rPr>
              <w:t>Landeshauptstadt Potsdam, Friedrich-Ebert-Str. 79/81, 14469 Potsdam</w:t>
            </w:r>
          </w:p>
        </w:tc>
        <w:tc>
          <w:tcPr>
            <w:tcW w:w="1559" w:type="dxa"/>
            <w:gridSpan w:val="3"/>
          </w:tcPr>
          <w:p w14:paraId="4E292548" w14:textId="77777777" w:rsidR="00AE6697" w:rsidRPr="00262990" w:rsidRDefault="00AE6697">
            <w:pPr>
              <w:pStyle w:val="Kopfzeile"/>
              <w:jc w:val="right"/>
              <w:rPr>
                <w:position w:val="-18"/>
              </w:rPr>
            </w:pPr>
            <w:r w:rsidRPr="00262990">
              <w:rPr>
                <w:position w:val="-18"/>
              </w:rPr>
              <w:t>Ihre Antwort an</w:t>
            </w:r>
          </w:p>
        </w:tc>
        <w:tc>
          <w:tcPr>
            <w:tcW w:w="4116" w:type="dxa"/>
            <w:gridSpan w:val="5"/>
          </w:tcPr>
          <w:p w14:paraId="1B880BC8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  <w:r w:rsidRPr="00534EED">
              <w:rPr>
                <w:position w:val="-18"/>
                <w:sz w:val="20"/>
              </w:rPr>
              <w:t>Landeshauptstadt Potsdam</w:t>
            </w:r>
          </w:p>
        </w:tc>
      </w:tr>
      <w:tr w:rsidR="00AE6697" w14:paraId="04F28397" w14:textId="77777777" w:rsidTr="00AE6697">
        <w:trPr>
          <w:trHeight w:hRule="exact" w:val="240"/>
        </w:trPr>
        <w:tc>
          <w:tcPr>
            <w:tcW w:w="5033" w:type="dxa"/>
          </w:tcPr>
          <w:p w14:paraId="14996B8A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5CBF53A4" w14:textId="77777777" w:rsidR="00AE6697" w:rsidRPr="00262990" w:rsidRDefault="00AE6697">
            <w:pPr>
              <w:pStyle w:val="Kopfzeile"/>
              <w:jc w:val="right"/>
              <w:rPr>
                <w:position w:val="-18"/>
              </w:rPr>
            </w:pPr>
          </w:p>
        </w:tc>
        <w:tc>
          <w:tcPr>
            <w:tcW w:w="4116" w:type="dxa"/>
            <w:gridSpan w:val="5"/>
          </w:tcPr>
          <w:p w14:paraId="32F8917F" w14:textId="08205A55" w:rsidR="00AE6697" w:rsidRPr="00534EED" w:rsidRDefault="00C21932" w:rsidP="00262990">
            <w:pPr>
              <w:pStyle w:val="Kopfzeile"/>
              <w:rPr>
                <w:position w:val="-18"/>
                <w:sz w:val="20"/>
              </w:rPr>
            </w:pPr>
            <w:proofErr w:type="gramStart"/>
            <w:r>
              <w:rPr>
                <w:position w:val="-18"/>
                <w:sz w:val="20"/>
              </w:rPr>
              <w:t>FB Mobilität</w:t>
            </w:r>
            <w:proofErr w:type="gramEnd"/>
            <w:r>
              <w:rPr>
                <w:position w:val="-18"/>
                <w:sz w:val="20"/>
              </w:rPr>
              <w:t xml:space="preserve"> und techn. Infrastruktur</w:t>
            </w:r>
          </w:p>
        </w:tc>
      </w:tr>
      <w:tr w:rsidR="00AE6697" w14:paraId="1EA1BEB7" w14:textId="77777777" w:rsidTr="00AE6697">
        <w:trPr>
          <w:trHeight w:hRule="exact" w:val="240"/>
        </w:trPr>
        <w:tc>
          <w:tcPr>
            <w:tcW w:w="5033" w:type="dxa"/>
            <w:vMerge w:val="restart"/>
          </w:tcPr>
          <w:p w14:paraId="66AEF226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608C81C8" w14:textId="77777777" w:rsidR="00AE6697" w:rsidRPr="00262990" w:rsidRDefault="00AE6697" w:rsidP="00434202">
            <w:pPr>
              <w:pStyle w:val="Kopfzeile"/>
              <w:jc w:val="right"/>
              <w:rPr>
                <w:position w:val="-18"/>
              </w:rPr>
            </w:pPr>
          </w:p>
        </w:tc>
        <w:tc>
          <w:tcPr>
            <w:tcW w:w="4116" w:type="dxa"/>
            <w:gridSpan w:val="5"/>
          </w:tcPr>
          <w:p w14:paraId="095BB7AB" w14:textId="00941FB6" w:rsidR="00AE6697" w:rsidRPr="00534EED" w:rsidRDefault="00C21932" w:rsidP="00262990">
            <w:pPr>
              <w:pStyle w:val="Kopfzeile"/>
              <w:rPr>
                <w:position w:val="-18"/>
                <w:sz w:val="20"/>
              </w:rPr>
            </w:pPr>
            <w:r>
              <w:rPr>
                <w:position w:val="-18"/>
                <w:sz w:val="20"/>
              </w:rPr>
              <w:t>Bereich Verkehrsanlagen</w:t>
            </w:r>
          </w:p>
        </w:tc>
      </w:tr>
      <w:tr w:rsidR="00AE6697" w14:paraId="36FB2E62" w14:textId="77777777" w:rsidTr="00AE6697">
        <w:trPr>
          <w:trHeight w:hRule="exact" w:val="238"/>
        </w:trPr>
        <w:tc>
          <w:tcPr>
            <w:tcW w:w="5033" w:type="dxa"/>
            <w:vMerge/>
          </w:tcPr>
          <w:p w14:paraId="3E1E30AC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273E072F" w14:textId="77777777" w:rsidR="00AE6697" w:rsidRPr="00262990" w:rsidRDefault="00AE6697" w:rsidP="00726634">
            <w:pPr>
              <w:pStyle w:val="Kopfzeile"/>
              <w:jc w:val="right"/>
              <w:rPr>
                <w:position w:val="-18"/>
              </w:rPr>
            </w:pPr>
          </w:p>
        </w:tc>
        <w:tc>
          <w:tcPr>
            <w:tcW w:w="4116" w:type="dxa"/>
            <w:gridSpan w:val="5"/>
          </w:tcPr>
          <w:p w14:paraId="11A6619B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  <w:r w:rsidRPr="00534EED">
              <w:rPr>
                <w:position w:val="-18"/>
                <w:sz w:val="20"/>
              </w:rPr>
              <w:t>Friedrich-Ebert-Str. 79/81</w:t>
            </w:r>
          </w:p>
        </w:tc>
      </w:tr>
      <w:tr w:rsidR="00AE6697" w14:paraId="65617D81" w14:textId="77777777" w:rsidTr="00AE6697">
        <w:trPr>
          <w:trHeight w:hRule="exact" w:val="240"/>
        </w:trPr>
        <w:tc>
          <w:tcPr>
            <w:tcW w:w="5033" w:type="dxa"/>
            <w:vMerge/>
          </w:tcPr>
          <w:p w14:paraId="5D2F2C7B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75CA6470" w14:textId="77777777" w:rsidR="00AE6697" w:rsidRPr="00262990" w:rsidRDefault="00AE6697" w:rsidP="00726634">
            <w:pPr>
              <w:pStyle w:val="Kopfzeile"/>
              <w:jc w:val="right"/>
              <w:rPr>
                <w:position w:val="-18"/>
              </w:rPr>
            </w:pPr>
          </w:p>
        </w:tc>
        <w:tc>
          <w:tcPr>
            <w:tcW w:w="4116" w:type="dxa"/>
            <w:gridSpan w:val="5"/>
          </w:tcPr>
          <w:p w14:paraId="707C2342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  <w:r w:rsidRPr="00534EED">
              <w:rPr>
                <w:position w:val="-18"/>
                <w:sz w:val="20"/>
              </w:rPr>
              <w:t>14469 Potsdam</w:t>
            </w:r>
          </w:p>
        </w:tc>
      </w:tr>
      <w:tr w:rsidR="00AE6697" w14:paraId="39B2AB55" w14:textId="77777777" w:rsidTr="00AE6697">
        <w:trPr>
          <w:trHeight w:hRule="exact" w:val="240"/>
        </w:trPr>
        <w:tc>
          <w:tcPr>
            <w:tcW w:w="5033" w:type="dxa"/>
            <w:vMerge/>
          </w:tcPr>
          <w:p w14:paraId="6818B8AB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17716D29" w14:textId="77777777" w:rsidR="00AE6697" w:rsidRPr="00262990" w:rsidRDefault="00AE6697" w:rsidP="00726634">
            <w:pPr>
              <w:pStyle w:val="Kopfzeile"/>
              <w:jc w:val="right"/>
              <w:rPr>
                <w:position w:val="-18"/>
              </w:rPr>
            </w:pPr>
            <w:r>
              <w:rPr>
                <w:position w:val="-18"/>
              </w:rPr>
              <w:t>Auskunft erteilt</w:t>
            </w:r>
          </w:p>
        </w:tc>
        <w:tc>
          <w:tcPr>
            <w:tcW w:w="4116" w:type="dxa"/>
            <w:gridSpan w:val="5"/>
          </w:tcPr>
          <w:p w14:paraId="75758D17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</w:p>
        </w:tc>
      </w:tr>
      <w:tr w:rsidR="00AE6697" w14:paraId="2BB66157" w14:textId="77777777" w:rsidTr="00AE6697">
        <w:trPr>
          <w:trHeight w:hRule="exact" w:val="240"/>
        </w:trPr>
        <w:tc>
          <w:tcPr>
            <w:tcW w:w="5033" w:type="dxa"/>
            <w:vMerge/>
          </w:tcPr>
          <w:p w14:paraId="1663BF03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0BA3957C" w14:textId="77777777" w:rsidR="00AE6697" w:rsidRPr="00262990" w:rsidRDefault="00AE6697" w:rsidP="00726634">
            <w:pPr>
              <w:pStyle w:val="Kopfzeile"/>
              <w:jc w:val="right"/>
              <w:rPr>
                <w:position w:val="-18"/>
              </w:rPr>
            </w:pPr>
            <w:r>
              <w:rPr>
                <w:position w:val="-18"/>
              </w:rPr>
              <w:t>Telefon 0331 289-</w:t>
            </w:r>
          </w:p>
        </w:tc>
        <w:tc>
          <w:tcPr>
            <w:tcW w:w="4116" w:type="dxa"/>
            <w:gridSpan w:val="5"/>
          </w:tcPr>
          <w:p w14:paraId="1DAA5CCA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</w:p>
        </w:tc>
      </w:tr>
      <w:tr w:rsidR="00AE6697" w14:paraId="24C99FF7" w14:textId="77777777" w:rsidTr="00AE6697">
        <w:trPr>
          <w:trHeight w:hRule="exact" w:val="240"/>
        </w:trPr>
        <w:tc>
          <w:tcPr>
            <w:tcW w:w="5033" w:type="dxa"/>
            <w:vMerge/>
          </w:tcPr>
          <w:p w14:paraId="0EC103AD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1DB6B8C0" w14:textId="77777777" w:rsidR="00AE6697" w:rsidRPr="00262990" w:rsidRDefault="00AE6697" w:rsidP="00726634">
            <w:pPr>
              <w:pStyle w:val="Kopfzeile"/>
              <w:jc w:val="right"/>
              <w:rPr>
                <w:position w:val="-18"/>
              </w:rPr>
            </w:pPr>
            <w:r>
              <w:rPr>
                <w:position w:val="-18"/>
              </w:rPr>
              <w:t>Telefax 0331 289-</w:t>
            </w:r>
          </w:p>
        </w:tc>
        <w:tc>
          <w:tcPr>
            <w:tcW w:w="4116" w:type="dxa"/>
            <w:gridSpan w:val="5"/>
          </w:tcPr>
          <w:p w14:paraId="05DA5A5F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</w:p>
        </w:tc>
      </w:tr>
      <w:tr w:rsidR="00AE6697" w14:paraId="0C47A24A" w14:textId="77777777" w:rsidTr="00AE6697">
        <w:trPr>
          <w:trHeight w:hRule="exact" w:val="238"/>
        </w:trPr>
        <w:tc>
          <w:tcPr>
            <w:tcW w:w="5033" w:type="dxa"/>
            <w:vMerge/>
          </w:tcPr>
          <w:p w14:paraId="660A9C12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40125A79" w14:textId="77777777" w:rsidR="00AE6697" w:rsidRPr="00262990" w:rsidRDefault="00AE6697" w:rsidP="00726634">
            <w:pPr>
              <w:pStyle w:val="Kopfzeile"/>
              <w:jc w:val="right"/>
              <w:rPr>
                <w:position w:val="-18"/>
              </w:rPr>
            </w:pPr>
            <w:r>
              <w:rPr>
                <w:position w:val="-18"/>
              </w:rPr>
              <w:t>Dienstgebäude</w:t>
            </w:r>
          </w:p>
        </w:tc>
        <w:tc>
          <w:tcPr>
            <w:tcW w:w="4116" w:type="dxa"/>
            <w:gridSpan w:val="5"/>
          </w:tcPr>
          <w:p w14:paraId="1B259812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</w:p>
        </w:tc>
      </w:tr>
      <w:tr w:rsidR="00AE6697" w14:paraId="13AFE000" w14:textId="77777777" w:rsidTr="00AE6697">
        <w:trPr>
          <w:trHeight w:hRule="exact" w:val="240"/>
        </w:trPr>
        <w:tc>
          <w:tcPr>
            <w:tcW w:w="5033" w:type="dxa"/>
            <w:vMerge/>
          </w:tcPr>
          <w:p w14:paraId="3329A9C1" w14:textId="77777777" w:rsidR="00AE6697" w:rsidRDefault="00AE6697">
            <w:pPr>
              <w:rPr>
                <w:sz w:val="20"/>
              </w:rPr>
            </w:pPr>
          </w:p>
        </w:tc>
        <w:tc>
          <w:tcPr>
            <w:tcW w:w="1559" w:type="dxa"/>
            <w:gridSpan w:val="3"/>
          </w:tcPr>
          <w:p w14:paraId="606225C8" w14:textId="77777777" w:rsidR="00AE6697" w:rsidRPr="00262990" w:rsidRDefault="00AE6697" w:rsidP="00726634">
            <w:pPr>
              <w:pStyle w:val="Kopfzeile"/>
              <w:jc w:val="right"/>
              <w:rPr>
                <w:position w:val="-18"/>
              </w:rPr>
            </w:pPr>
            <w:r>
              <w:rPr>
                <w:position w:val="-18"/>
              </w:rPr>
              <w:t>Zimmer</w:t>
            </w:r>
          </w:p>
        </w:tc>
        <w:tc>
          <w:tcPr>
            <w:tcW w:w="4116" w:type="dxa"/>
            <w:gridSpan w:val="5"/>
          </w:tcPr>
          <w:p w14:paraId="30504D3D" w14:textId="77777777" w:rsidR="00AE6697" w:rsidRPr="00534EED" w:rsidRDefault="00AE6697" w:rsidP="00262990">
            <w:pPr>
              <w:pStyle w:val="Kopfzeile"/>
              <w:rPr>
                <w:position w:val="-18"/>
                <w:sz w:val="20"/>
              </w:rPr>
            </w:pPr>
          </w:p>
        </w:tc>
      </w:tr>
      <w:tr w:rsidR="00AE6697" w14:paraId="6C7BAF6A" w14:textId="77777777" w:rsidTr="00AE6697">
        <w:trPr>
          <w:trHeight w:hRule="exact" w:val="238"/>
        </w:trPr>
        <w:tc>
          <w:tcPr>
            <w:tcW w:w="5033" w:type="dxa"/>
          </w:tcPr>
          <w:p w14:paraId="5D311460" w14:textId="77777777" w:rsidR="00AE6697" w:rsidRPr="00C77373" w:rsidRDefault="00AE6697" w:rsidP="00C77373">
            <w:pPr>
              <w:pStyle w:val="Kopfzeile"/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</w:tcPr>
          <w:p w14:paraId="3EE77F71" w14:textId="77777777" w:rsidR="00AE6697" w:rsidRPr="00262990" w:rsidRDefault="00AE6697" w:rsidP="00726634">
            <w:pPr>
              <w:jc w:val="right"/>
              <w:rPr>
                <w:position w:val="-18"/>
                <w:sz w:val="14"/>
              </w:rPr>
            </w:pPr>
            <w:r>
              <w:rPr>
                <w:position w:val="-18"/>
                <w:sz w:val="14"/>
              </w:rPr>
              <w:t>E-Mail</w:t>
            </w:r>
          </w:p>
        </w:tc>
        <w:tc>
          <w:tcPr>
            <w:tcW w:w="4116" w:type="dxa"/>
            <w:gridSpan w:val="5"/>
          </w:tcPr>
          <w:p w14:paraId="5210E05A" w14:textId="77777777" w:rsidR="00AE6697" w:rsidRPr="00534EED" w:rsidRDefault="00AE6697" w:rsidP="00262990">
            <w:pPr>
              <w:rPr>
                <w:position w:val="-18"/>
                <w:sz w:val="20"/>
              </w:rPr>
            </w:pPr>
          </w:p>
        </w:tc>
      </w:tr>
      <w:tr w:rsidR="00AE6697" w14:paraId="5DFBF161" w14:textId="77777777" w:rsidTr="00AE6697">
        <w:trPr>
          <w:trHeight w:hRule="exact" w:val="238"/>
        </w:trPr>
        <w:tc>
          <w:tcPr>
            <w:tcW w:w="5033" w:type="dxa"/>
          </w:tcPr>
          <w:p w14:paraId="600563BA" w14:textId="77777777" w:rsidR="00AE6697" w:rsidRPr="00C77373" w:rsidRDefault="00AE6697" w:rsidP="00C77373">
            <w:pPr>
              <w:pStyle w:val="Kopfzeile"/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</w:tcPr>
          <w:p w14:paraId="49CFB7E7" w14:textId="77777777" w:rsidR="00AE6697" w:rsidRPr="00262990" w:rsidRDefault="00AE6697" w:rsidP="00726634">
            <w:pPr>
              <w:jc w:val="right"/>
              <w:rPr>
                <w:position w:val="-18"/>
                <w:sz w:val="14"/>
              </w:rPr>
            </w:pPr>
            <w:r>
              <w:rPr>
                <w:position w:val="-18"/>
                <w:sz w:val="14"/>
              </w:rPr>
              <w:t>Aktenzeichen</w:t>
            </w:r>
          </w:p>
        </w:tc>
        <w:tc>
          <w:tcPr>
            <w:tcW w:w="4116" w:type="dxa"/>
            <w:gridSpan w:val="5"/>
          </w:tcPr>
          <w:p w14:paraId="40CEF0E2" w14:textId="77777777" w:rsidR="00AE6697" w:rsidRPr="00534EED" w:rsidRDefault="00AE6697" w:rsidP="00262990">
            <w:pPr>
              <w:rPr>
                <w:position w:val="-18"/>
                <w:sz w:val="20"/>
              </w:rPr>
            </w:pPr>
          </w:p>
        </w:tc>
      </w:tr>
      <w:tr w:rsidR="00AE6697" w14:paraId="0718A1F3" w14:textId="77777777" w:rsidTr="00AE6697">
        <w:trPr>
          <w:trHeight w:hRule="exact" w:val="238"/>
        </w:trPr>
        <w:tc>
          <w:tcPr>
            <w:tcW w:w="5033" w:type="dxa"/>
          </w:tcPr>
          <w:p w14:paraId="256809EE" w14:textId="77777777" w:rsidR="00AE6697" w:rsidRPr="00C77373" w:rsidRDefault="00AE6697" w:rsidP="00C77373">
            <w:pPr>
              <w:pStyle w:val="Kopfzeile"/>
              <w:jc w:val="both"/>
              <w:rPr>
                <w:rFonts w:cs="Arial"/>
                <w:sz w:val="20"/>
              </w:rPr>
            </w:pPr>
          </w:p>
        </w:tc>
        <w:tc>
          <w:tcPr>
            <w:tcW w:w="1559" w:type="dxa"/>
            <w:gridSpan w:val="3"/>
          </w:tcPr>
          <w:p w14:paraId="2351B452" w14:textId="77777777" w:rsidR="00AE6697" w:rsidRPr="00262990" w:rsidRDefault="00AE6697" w:rsidP="00726634">
            <w:pPr>
              <w:jc w:val="right"/>
              <w:rPr>
                <w:position w:val="-18"/>
                <w:sz w:val="14"/>
              </w:rPr>
            </w:pPr>
            <w:r>
              <w:rPr>
                <w:position w:val="-18"/>
                <w:sz w:val="14"/>
              </w:rPr>
              <w:t>Datum</w:t>
            </w:r>
          </w:p>
        </w:tc>
        <w:tc>
          <w:tcPr>
            <w:tcW w:w="4116" w:type="dxa"/>
            <w:gridSpan w:val="5"/>
          </w:tcPr>
          <w:p w14:paraId="107F84DC" w14:textId="77777777" w:rsidR="00AE6697" w:rsidRPr="00534EED" w:rsidRDefault="00AE6697" w:rsidP="00262990">
            <w:pPr>
              <w:rPr>
                <w:position w:val="-18"/>
                <w:sz w:val="20"/>
              </w:rPr>
            </w:pPr>
          </w:p>
        </w:tc>
      </w:tr>
      <w:tr w:rsidR="0089448C" w14:paraId="4F7CFE75" w14:textId="77777777" w:rsidTr="0089448C">
        <w:trPr>
          <w:trHeight w:hRule="exact" w:val="240"/>
        </w:trPr>
        <w:tc>
          <w:tcPr>
            <w:tcW w:w="5041" w:type="dxa"/>
            <w:gridSpan w:val="2"/>
          </w:tcPr>
          <w:p w14:paraId="57099954" w14:textId="77777777" w:rsidR="0089448C" w:rsidRDefault="0089448C" w:rsidP="00AD2B7F">
            <w:pPr>
              <w:pStyle w:val="Kopfzeile"/>
              <w:rPr>
                <w:sz w:val="20"/>
              </w:rPr>
            </w:pPr>
          </w:p>
        </w:tc>
        <w:tc>
          <w:tcPr>
            <w:tcW w:w="1539" w:type="dxa"/>
          </w:tcPr>
          <w:p w14:paraId="264C123F" w14:textId="77777777" w:rsidR="0089448C" w:rsidRDefault="0089448C" w:rsidP="00AD2B7F">
            <w:pPr>
              <w:pStyle w:val="Kopfzeile"/>
              <w:jc w:val="right"/>
              <w:rPr>
                <w:position w:val="-18"/>
                <w:sz w:val="20"/>
              </w:rPr>
            </w:pPr>
          </w:p>
        </w:tc>
        <w:tc>
          <w:tcPr>
            <w:tcW w:w="295" w:type="dxa"/>
            <w:gridSpan w:val="2"/>
          </w:tcPr>
          <w:p w14:paraId="4F64AF7C" w14:textId="77777777" w:rsidR="0089448C" w:rsidRDefault="0089448C" w:rsidP="00AD2B7F">
            <w:pPr>
              <w:pStyle w:val="Kopfzeile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584" w14:textId="77777777" w:rsidR="0089448C" w:rsidRDefault="0089448C" w:rsidP="00AD2B7F">
            <w:pPr>
              <w:pStyle w:val="Kopfzeile"/>
              <w:jc w:val="center"/>
              <w:rPr>
                <w:b/>
                <w:sz w:val="22"/>
              </w:rPr>
            </w:pPr>
          </w:p>
        </w:tc>
        <w:tc>
          <w:tcPr>
            <w:tcW w:w="3549" w:type="dxa"/>
            <w:gridSpan w:val="3"/>
            <w:tcBorders>
              <w:left w:val="nil"/>
            </w:tcBorders>
          </w:tcPr>
          <w:p w14:paraId="5F1F5140" w14:textId="77777777" w:rsidR="0089448C" w:rsidRDefault="0089448C" w:rsidP="00AD2B7F">
            <w:pPr>
              <w:pStyle w:val="Kopfzeile"/>
              <w:spacing w:before="40"/>
              <w:rPr>
                <w:sz w:val="16"/>
              </w:rPr>
            </w:pPr>
            <w:r>
              <w:rPr>
                <w:sz w:val="16"/>
              </w:rPr>
              <w:t>Original für Auftragnehmer</w:t>
            </w:r>
          </w:p>
        </w:tc>
      </w:tr>
      <w:tr w:rsidR="0089448C" w14:paraId="1E415BE2" w14:textId="77777777" w:rsidTr="0089448C">
        <w:tc>
          <w:tcPr>
            <w:tcW w:w="5041" w:type="dxa"/>
            <w:gridSpan w:val="2"/>
          </w:tcPr>
          <w:p w14:paraId="093AB22A" w14:textId="77777777" w:rsidR="0089448C" w:rsidRDefault="0089448C" w:rsidP="00AD2B7F">
            <w:pPr>
              <w:pStyle w:val="Kopfzeile"/>
              <w:rPr>
                <w:sz w:val="12"/>
              </w:rPr>
            </w:pPr>
          </w:p>
        </w:tc>
        <w:tc>
          <w:tcPr>
            <w:tcW w:w="1539" w:type="dxa"/>
          </w:tcPr>
          <w:p w14:paraId="2BD198B3" w14:textId="77777777" w:rsidR="0089448C" w:rsidRDefault="0089448C" w:rsidP="00AD2B7F">
            <w:pPr>
              <w:pStyle w:val="Kopfzeile"/>
              <w:jc w:val="right"/>
              <w:rPr>
                <w:sz w:val="12"/>
              </w:rPr>
            </w:pPr>
          </w:p>
        </w:tc>
        <w:tc>
          <w:tcPr>
            <w:tcW w:w="295" w:type="dxa"/>
            <w:gridSpan w:val="2"/>
          </w:tcPr>
          <w:p w14:paraId="22DBE1A6" w14:textId="77777777" w:rsidR="0089448C" w:rsidRDefault="0089448C" w:rsidP="00AD2B7F">
            <w:pPr>
              <w:pStyle w:val="Kopfzeile"/>
              <w:rPr>
                <w:sz w:val="12"/>
              </w:rPr>
            </w:pPr>
          </w:p>
        </w:tc>
        <w:tc>
          <w:tcPr>
            <w:tcW w:w="3833" w:type="dxa"/>
            <w:gridSpan w:val="4"/>
          </w:tcPr>
          <w:p w14:paraId="686C4FE1" w14:textId="77777777" w:rsidR="0089448C" w:rsidRDefault="0089448C" w:rsidP="00AD2B7F">
            <w:pPr>
              <w:pStyle w:val="Kopfzeile"/>
              <w:rPr>
                <w:sz w:val="12"/>
              </w:rPr>
            </w:pPr>
          </w:p>
        </w:tc>
      </w:tr>
      <w:tr w:rsidR="0089448C" w14:paraId="6342F0A0" w14:textId="77777777" w:rsidTr="0089448C">
        <w:trPr>
          <w:trHeight w:hRule="exact" w:val="240"/>
        </w:trPr>
        <w:tc>
          <w:tcPr>
            <w:tcW w:w="5041" w:type="dxa"/>
            <w:gridSpan w:val="2"/>
          </w:tcPr>
          <w:p w14:paraId="4C6EAB37" w14:textId="77777777" w:rsidR="0089448C" w:rsidRDefault="0089448C" w:rsidP="00AD2B7F">
            <w:pPr>
              <w:pStyle w:val="Kopfzeile"/>
              <w:rPr>
                <w:sz w:val="20"/>
              </w:rPr>
            </w:pPr>
          </w:p>
        </w:tc>
        <w:tc>
          <w:tcPr>
            <w:tcW w:w="1539" w:type="dxa"/>
          </w:tcPr>
          <w:p w14:paraId="4CAB4D13" w14:textId="77777777" w:rsidR="0089448C" w:rsidRDefault="0089448C" w:rsidP="00AD2B7F">
            <w:pPr>
              <w:pStyle w:val="Kopfzeile"/>
              <w:jc w:val="right"/>
              <w:rPr>
                <w:position w:val="-18"/>
                <w:sz w:val="20"/>
              </w:rPr>
            </w:pPr>
          </w:p>
        </w:tc>
        <w:tc>
          <w:tcPr>
            <w:tcW w:w="295" w:type="dxa"/>
            <w:gridSpan w:val="2"/>
          </w:tcPr>
          <w:p w14:paraId="62B8A18D" w14:textId="77777777" w:rsidR="0089448C" w:rsidRDefault="0089448C" w:rsidP="00AD2B7F">
            <w:pPr>
              <w:pStyle w:val="Kopfzeile"/>
              <w:rPr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7B48" w14:textId="77777777" w:rsidR="0089448C" w:rsidRDefault="0089448C" w:rsidP="00AD2B7F">
            <w:pPr>
              <w:pStyle w:val="Kopfzeile"/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14:paraId="72F869EC" w14:textId="77777777" w:rsidR="0089448C" w:rsidRDefault="0089448C" w:rsidP="00AD2B7F">
            <w:pPr>
              <w:pStyle w:val="Kopfzeile"/>
              <w:spacing w:before="40"/>
              <w:rPr>
                <w:sz w:val="16"/>
              </w:rPr>
            </w:pPr>
            <w:r>
              <w:rPr>
                <w:sz w:val="16"/>
              </w:rPr>
              <w:t>Expl. Bearbeiter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46ABC" w14:textId="77777777" w:rsidR="0089448C" w:rsidRDefault="0089448C" w:rsidP="00AD2B7F">
            <w:pPr>
              <w:pStyle w:val="Kopfzeile"/>
              <w:jc w:val="center"/>
              <w:rPr>
                <w:b/>
                <w:sz w:val="22"/>
              </w:rPr>
            </w:pPr>
          </w:p>
        </w:tc>
        <w:tc>
          <w:tcPr>
            <w:tcW w:w="1848" w:type="dxa"/>
            <w:tcBorders>
              <w:left w:val="nil"/>
            </w:tcBorders>
          </w:tcPr>
          <w:p w14:paraId="277F8CA2" w14:textId="77777777" w:rsidR="0089448C" w:rsidRDefault="0089448C" w:rsidP="00AD2B7F">
            <w:pPr>
              <w:pStyle w:val="Kopfzeile"/>
              <w:spacing w:before="40"/>
              <w:rPr>
                <w:sz w:val="16"/>
              </w:rPr>
            </w:pPr>
            <w:r>
              <w:rPr>
                <w:sz w:val="16"/>
              </w:rPr>
              <w:t>Expl. Haushalt</w:t>
            </w:r>
          </w:p>
        </w:tc>
      </w:tr>
    </w:tbl>
    <w:p w14:paraId="1A1618CC" w14:textId="77777777" w:rsidR="00973D34" w:rsidRDefault="00973D34" w:rsidP="0089448C">
      <w:pPr>
        <w:jc w:val="both"/>
        <w:rPr>
          <w:sz w:val="16"/>
        </w:rPr>
        <w:sectPr w:rsidR="00973D34" w:rsidSect="0089448C">
          <w:headerReference w:type="default" r:id="rId8"/>
          <w:pgSz w:w="11907" w:h="16840" w:code="9"/>
          <w:pgMar w:top="399" w:right="851" w:bottom="426" w:left="1128" w:header="0" w:footer="806" w:gutter="0"/>
          <w:cols w:space="720"/>
          <w:formProt w:val="0"/>
          <w:titlePg/>
        </w:sectPr>
      </w:pPr>
    </w:p>
    <w:p w14:paraId="5CC20873" w14:textId="77777777" w:rsidR="0089448C" w:rsidRDefault="00C21932" w:rsidP="0089448C">
      <w:pPr>
        <w:jc w:val="both"/>
        <w:rPr>
          <w:sz w:val="16"/>
        </w:rPr>
      </w:pPr>
      <w:r>
        <w:rPr>
          <w:noProof/>
          <w:sz w:val="16"/>
        </w:rPr>
        <w:pict w14:anchorId="60455CFE">
          <v:line id="_x0000_s2051" style="position:absolute;left:0;text-align:left;z-index:251657728;mso-position-horizontal-relative:margin;mso-position-vertical-relative:margin" from="-39.7pt,286.25pt" to="-25.5pt,286.3pt" o:allowincell="f">
            <w10:wrap anchorx="margin" anchory="margin"/>
          </v:line>
        </w:pict>
      </w:r>
    </w:p>
    <w:tbl>
      <w:tblPr>
        <w:tblW w:w="10351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"/>
        <w:gridCol w:w="992"/>
        <w:gridCol w:w="567"/>
        <w:gridCol w:w="425"/>
        <w:gridCol w:w="162"/>
        <w:gridCol w:w="405"/>
        <w:gridCol w:w="416"/>
        <w:gridCol w:w="151"/>
        <w:gridCol w:w="142"/>
        <w:gridCol w:w="284"/>
        <w:gridCol w:w="708"/>
        <w:gridCol w:w="162"/>
        <w:gridCol w:w="689"/>
        <w:gridCol w:w="1134"/>
        <w:gridCol w:w="425"/>
        <w:gridCol w:w="688"/>
        <w:gridCol w:w="871"/>
        <w:gridCol w:w="567"/>
        <w:gridCol w:w="1279"/>
      </w:tblGrid>
      <w:tr w:rsidR="0089448C" w14:paraId="1CEFCCEF" w14:textId="77777777" w:rsidTr="0089448C">
        <w:trPr>
          <w:trHeight w:hRule="exact" w:val="440"/>
        </w:trPr>
        <w:tc>
          <w:tcPr>
            <w:tcW w:w="12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1ACB026A" w14:textId="77777777" w:rsidR="0089448C" w:rsidRDefault="0089448C" w:rsidP="00AD2B7F">
            <w:pPr>
              <w:spacing w:before="60"/>
              <w:jc w:val="both"/>
            </w:pPr>
            <w:r>
              <w:rPr>
                <w:b/>
              </w:rPr>
              <w:t>Betrifft:</w:t>
            </w:r>
          </w:p>
        </w:tc>
        <w:tc>
          <w:tcPr>
            <w:tcW w:w="9075" w:type="dxa"/>
            <w:gridSpan w:val="17"/>
            <w:tcBorders>
              <w:top w:val="single" w:sz="6" w:space="0" w:color="auto"/>
              <w:bottom w:val="single" w:sz="6" w:space="0" w:color="auto"/>
            </w:tcBorders>
          </w:tcPr>
          <w:p w14:paraId="79285FCA" w14:textId="55C2A636" w:rsidR="0089448C" w:rsidRDefault="0089448C" w:rsidP="00AD2B7F">
            <w:pPr>
              <w:spacing w:before="60"/>
              <w:jc w:val="both"/>
            </w:pPr>
            <w:r>
              <w:rPr>
                <w:b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C21932" w:rsidRPr="00C21932">
              <w:rPr>
                <w:b/>
                <w:noProof/>
              </w:rPr>
              <w:t>Rahmenvertrag f</w:t>
            </w:r>
            <w:r w:rsidR="00C21932" w:rsidRPr="00C21932">
              <w:rPr>
                <w:rFonts w:hint="eastAsia"/>
                <w:b/>
                <w:noProof/>
              </w:rPr>
              <w:t>ü</w:t>
            </w:r>
            <w:r w:rsidR="00C21932" w:rsidRPr="00C21932">
              <w:rPr>
                <w:b/>
                <w:noProof/>
              </w:rPr>
              <w:t>r die Instandhaltung von Verkehrsanlagen in Potsdam 2026 - 2030</w:t>
            </w:r>
            <w:r>
              <w:rPr>
                <w:b/>
              </w:rPr>
              <w:fldChar w:fldCharType="end"/>
            </w:r>
            <w:bookmarkEnd w:id="0"/>
          </w:p>
        </w:tc>
      </w:tr>
      <w:tr w:rsidR="0089448C" w14:paraId="3B3F4AC2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20"/>
        </w:trPr>
        <w:tc>
          <w:tcPr>
            <w:tcW w:w="1276" w:type="dxa"/>
            <w:gridSpan w:val="2"/>
          </w:tcPr>
          <w:p w14:paraId="3695ACBD" w14:textId="77777777" w:rsidR="0089448C" w:rsidRDefault="0089448C" w:rsidP="00AD2B7F">
            <w:pPr>
              <w:jc w:val="both"/>
              <w:rPr>
                <w:sz w:val="16"/>
              </w:rPr>
            </w:pPr>
          </w:p>
        </w:tc>
        <w:tc>
          <w:tcPr>
            <w:tcW w:w="2126" w:type="dxa"/>
            <w:gridSpan w:val="6"/>
            <w:tcBorders>
              <w:left w:val="single" w:sz="6" w:space="0" w:color="auto"/>
            </w:tcBorders>
          </w:tcPr>
          <w:p w14:paraId="2710A62E" w14:textId="77777777" w:rsidR="0089448C" w:rsidRDefault="0089448C" w:rsidP="00AD2B7F">
            <w:pPr>
              <w:tabs>
                <w:tab w:val="left" w:pos="117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Unterprodukt</w:t>
            </w:r>
            <w:r>
              <w:rPr>
                <w:sz w:val="16"/>
              </w:rPr>
              <w:tab/>
              <w:t>Konto</w:t>
            </w:r>
          </w:p>
        </w:tc>
        <w:tc>
          <w:tcPr>
            <w:tcW w:w="3544" w:type="dxa"/>
            <w:gridSpan w:val="7"/>
            <w:tcBorders>
              <w:left w:val="single" w:sz="6" w:space="0" w:color="auto"/>
            </w:tcBorders>
          </w:tcPr>
          <w:p w14:paraId="44C3EC2E" w14:textId="77777777" w:rsidR="0089448C" w:rsidRDefault="0089448C" w:rsidP="00AD2B7F">
            <w:pPr>
              <w:tabs>
                <w:tab w:val="left" w:pos="1280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>Bestell-Nr.</w:t>
            </w:r>
            <w:r>
              <w:rPr>
                <w:sz w:val="16"/>
              </w:rPr>
              <w:tab/>
              <w:t>Invest-Nr.</w:t>
            </w:r>
          </w:p>
        </w:tc>
        <w:tc>
          <w:tcPr>
            <w:tcW w:w="2126" w:type="dxa"/>
            <w:gridSpan w:val="3"/>
            <w:tcBorders>
              <w:left w:val="single" w:sz="6" w:space="0" w:color="auto"/>
            </w:tcBorders>
          </w:tcPr>
          <w:p w14:paraId="2B4886C4" w14:textId="77777777" w:rsidR="0089448C" w:rsidRDefault="0089448C" w:rsidP="00AD2B7F">
            <w:pPr>
              <w:jc w:val="both"/>
              <w:rPr>
                <w:sz w:val="16"/>
              </w:rPr>
            </w:pPr>
            <w:r>
              <w:rPr>
                <w:sz w:val="16"/>
              </w:rPr>
              <w:t>Auftragssumme</w:t>
            </w:r>
          </w:p>
        </w:tc>
        <w:tc>
          <w:tcPr>
            <w:tcW w:w="1279" w:type="dxa"/>
            <w:tcBorders>
              <w:left w:val="single" w:sz="6" w:space="0" w:color="auto"/>
              <w:right w:val="single" w:sz="6" w:space="0" w:color="auto"/>
            </w:tcBorders>
          </w:tcPr>
          <w:p w14:paraId="1866CFD1" w14:textId="77777777" w:rsidR="0089448C" w:rsidRDefault="0089448C" w:rsidP="00AD2B7F">
            <w:pPr>
              <w:tabs>
                <w:tab w:val="right" w:pos="1346"/>
              </w:tabs>
              <w:ind w:left="-57" w:right="-57"/>
              <w:jc w:val="center"/>
              <w:rPr>
                <w:sz w:val="16"/>
              </w:rPr>
            </w:pPr>
            <w:r>
              <w:rPr>
                <w:sz w:val="16"/>
              </w:rPr>
              <w:t>Periode/HH-Jahr</w:t>
            </w:r>
          </w:p>
        </w:tc>
      </w:tr>
      <w:tr w:rsidR="0089448C" w14:paraId="7F8500B9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340"/>
        </w:trPr>
        <w:tc>
          <w:tcPr>
            <w:tcW w:w="1276" w:type="dxa"/>
            <w:gridSpan w:val="2"/>
          </w:tcPr>
          <w:p w14:paraId="0623D969" w14:textId="77777777" w:rsidR="0089448C" w:rsidRDefault="0089448C" w:rsidP="00AD2B7F">
            <w:pPr>
              <w:jc w:val="both"/>
              <w:rPr>
                <w:b/>
              </w:rPr>
            </w:pPr>
            <w:r>
              <w:rPr>
                <w:b/>
                <w:sz w:val="28"/>
              </w:rPr>
              <w:t>A</w:t>
            </w:r>
            <w:bookmarkStart w:id="1" w:name="Text22"/>
            <w:r>
              <w:rPr>
                <w:b/>
                <w:sz w:val="28"/>
              </w:rPr>
              <w:t>uftrag</w:t>
            </w:r>
          </w:p>
        </w:tc>
        <w:tc>
          <w:tcPr>
            <w:tcW w:w="992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285837F6" w14:textId="77777777" w:rsidR="0089448C" w:rsidRDefault="0089448C" w:rsidP="00AD2B7F">
            <w:pPr>
              <w:spacing w:before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2" w:name="Text23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2"/>
          </w:p>
        </w:tc>
        <w:tc>
          <w:tcPr>
            <w:tcW w:w="162" w:type="dxa"/>
            <w:tcBorders>
              <w:bottom w:val="single" w:sz="6" w:space="0" w:color="auto"/>
            </w:tcBorders>
          </w:tcPr>
          <w:p w14:paraId="5B678F4A" w14:textId="77777777" w:rsidR="0089448C" w:rsidRDefault="0089448C" w:rsidP="00AD2B7F">
            <w:pPr>
              <w:spacing w:before="6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/</w:t>
            </w:r>
          </w:p>
        </w:tc>
        <w:tc>
          <w:tcPr>
            <w:tcW w:w="972" w:type="dxa"/>
            <w:gridSpan w:val="3"/>
            <w:tcBorders>
              <w:left w:val="nil"/>
              <w:bottom w:val="single" w:sz="6" w:space="0" w:color="auto"/>
            </w:tcBorders>
          </w:tcPr>
          <w:p w14:paraId="2EF0E931" w14:textId="77777777" w:rsidR="0089448C" w:rsidRDefault="0089448C" w:rsidP="00AD2B7F">
            <w:pPr>
              <w:spacing w:before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6B2ED870" w14:textId="77777777" w:rsidR="0089448C" w:rsidRDefault="0089448C" w:rsidP="00AD2B7F">
            <w:pPr>
              <w:spacing w:before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3" w:name="Text80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3"/>
          </w:p>
        </w:tc>
        <w:tc>
          <w:tcPr>
            <w:tcW w:w="162" w:type="dxa"/>
            <w:tcBorders>
              <w:bottom w:val="single" w:sz="6" w:space="0" w:color="auto"/>
            </w:tcBorders>
          </w:tcPr>
          <w:p w14:paraId="7F322025" w14:textId="77777777" w:rsidR="0089448C" w:rsidRDefault="0089448C" w:rsidP="00AD2B7F">
            <w:pPr>
              <w:spacing w:before="60"/>
              <w:ind w:left="-57" w:right="-57"/>
              <w:jc w:val="center"/>
              <w:rPr>
                <w:bCs/>
              </w:rPr>
            </w:pPr>
            <w:r>
              <w:rPr>
                <w:bCs/>
              </w:rPr>
              <w:t>/</w:t>
            </w:r>
          </w:p>
        </w:tc>
        <w:tc>
          <w:tcPr>
            <w:tcW w:w="2248" w:type="dxa"/>
            <w:gridSpan w:val="3"/>
            <w:tcBorders>
              <w:left w:val="nil"/>
              <w:bottom w:val="single" w:sz="6" w:space="0" w:color="auto"/>
            </w:tcBorders>
          </w:tcPr>
          <w:p w14:paraId="4108152A" w14:textId="77777777" w:rsidR="0089448C" w:rsidRDefault="0089448C" w:rsidP="00AD2B7F">
            <w:pPr>
              <w:spacing w:before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bookmarkEnd w:id="1"/>
        <w:tc>
          <w:tcPr>
            <w:tcW w:w="1559" w:type="dxa"/>
            <w:gridSpan w:val="2"/>
            <w:tcBorders>
              <w:left w:val="single" w:sz="6" w:space="0" w:color="auto"/>
              <w:bottom w:val="single" w:sz="6" w:space="0" w:color="auto"/>
            </w:tcBorders>
          </w:tcPr>
          <w:p w14:paraId="6E20D17C" w14:textId="77777777" w:rsidR="0089448C" w:rsidRDefault="0089448C" w:rsidP="00AD2B7F">
            <w:pPr>
              <w:spacing w:before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4" w:name="Text63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4"/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7C116B18" w14:textId="77777777" w:rsidR="0089448C" w:rsidRPr="00AD2B7F" w:rsidRDefault="0089448C" w:rsidP="0089448C">
            <w:pPr>
              <w:pStyle w:val="berschrift4"/>
              <w:spacing w:before="60"/>
              <w:jc w:val="center"/>
              <w:rPr>
                <w:sz w:val="20"/>
              </w:rPr>
            </w:pPr>
            <w:r w:rsidRPr="00AD2B7F">
              <w:rPr>
                <w:sz w:val="20"/>
              </w:rPr>
              <w:t>EUR</w:t>
            </w:r>
          </w:p>
        </w:tc>
        <w:tc>
          <w:tcPr>
            <w:tcW w:w="12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66B09" w14:textId="77777777" w:rsidR="0089448C" w:rsidRDefault="0089448C" w:rsidP="00AD2B7F">
            <w:pPr>
              <w:spacing w:before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01 /"/>
                    <w:listEntry w:val="02 /"/>
                    <w:listEntry w:val="03 /"/>
                    <w:listEntry w:val="04 /"/>
                    <w:listEntry w:val="05 /"/>
                    <w:listEntry w:val="06 /"/>
                    <w:listEntry w:val="07 /"/>
                    <w:listEntry w:val="08 /"/>
                    <w:listEntry w:val="09 /"/>
                    <w:listEntry w:val="10 /"/>
                    <w:listEntry w:val="11 /"/>
                    <w:listEntry w:val="12 /"/>
                    <w:listEntry w:val="  "/>
                  </w:ddList>
                </w:ffData>
              </w:fldChar>
            </w:r>
            <w:bookmarkStart w:id="5" w:name="Dropdown2"/>
            <w:r>
              <w:rPr>
                <w:b/>
                <w:sz w:val="20"/>
              </w:rPr>
              <w:instrText xml:space="preserve"> FORMDROPDOWN </w:instrText>
            </w:r>
            <w:r w:rsidR="00C21932">
              <w:rPr>
                <w:b/>
                <w:sz w:val="20"/>
              </w:rPr>
            </w:r>
            <w:r w:rsidR="00C21932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5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6" w:name="Text88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6"/>
          </w:p>
        </w:tc>
      </w:tr>
      <w:tr w:rsidR="0089448C" w14:paraId="128B01BC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400"/>
        </w:trPr>
        <w:tc>
          <w:tcPr>
            <w:tcW w:w="1276" w:type="dxa"/>
            <w:gridSpan w:val="2"/>
          </w:tcPr>
          <w:p w14:paraId="2C79ABD9" w14:textId="77777777" w:rsidR="0089448C" w:rsidRDefault="0089448C" w:rsidP="00AD2B7F">
            <w:pPr>
              <w:jc w:val="both"/>
              <w:rPr>
                <w:b/>
                <w:sz w:val="28"/>
              </w:rPr>
            </w:pPr>
          </w:p>
        </w:tc>
        <w:tc>
          <w:tcPr>
            <w:tcW w:w="9075" w:type="dxa"/>
            <w:gridSpan w:val="1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27A60" w14:textId="77777777" w:rsidR="0089448C" w:rsidRDefault="0089448C" w:rsidP="00AD2B7F">
            <w:pPr>
              <w:tabs>
                <w:tab w:val="left" w:pos="283"/>
                <w:tab w:val="left" w:pos="2693"/>
              </w:tabs>
              <w:jc w:val="both"/>
              <w:rPr>
                <w:sz w:val="14"/>
              </w:rPr>
            </w:pPr>
            <w:r>
              <w:rPr>
                <w:b/>
                <w:sz w:val="16"/>
              </w:rPr>
              <w:sym w:font="Wingdings" w:char="F0E8"/>
            </w:r>
            <w:r>
              <w:rPr>
                <w:b/>
                <w:sz w:val="16"/>
              </w:rPr>
              <w:tab/>
              <w:t>Bitte unbedingt beachten:</w:t>
            </w:r>
            <w:r>
              <w:rPr>
                <w:b/>
                <w:sz w:val="16"/>
              </w:rPr>
              <w:tab/>
            </w:r>
            <w:r>
              <w:rPr>
                <w:sz w:val="14"/>
              </w:rPr>
              <w:t>Für die Anweisung des Rechnungsbetrages und bei Rückfragen ist die</w:t>
            </w:r>
          </w:p>
          <w:p w14:paraId="09DD86DA" w14:textId="77777777" w:rsidR="0089448C" w:rsidRDefault="0089448C" w:rsidP="00AD2B7F">
            <w:pPr>
              <w:tabs>
                <w:tab w:val="left" w:pos="2693"/>
              </w:tabs>
              <w:jc w:val="both"/>
              <w:rPr>
                <w:b/>
                <w:sz w:val="16"/>
              </w:rPr>
            </w:pPr>
            <w:r>
              <w:rPr>
                <w:sz w:val="14"/>
              </w:rPr>
              <w:tab/>
              <w:t>Angabe des Produkt-Kontos und der Bestellnummer erforderlich!</w:t>
            </w:r>
          </w:p>
        </w:tc>
      </w:tr>
      <w:tr w:rsidR="0089448C" w14:paraId="798817E1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10351" w:type="dxa"/>
            <w:gridSpan w:val="19"/>
          </w:tcPr>
          <w:p w14:paraId="79CE4709" w14:textId="77777777" w:rsidR="0089448C" w:rsidRDefault="0089448C" w:rsidP="00AD2B7F">
            <w:pPr>
              <w:tabs>
                <w:tab w:val="left" w:pos="2551"/>
              </w:tabs>
              <w:jc w:val="both"/>
              <w:rPr>
                <w:b/>
                <w:sz w:val="16"/>
              </w:rPr>
            </w:pPr>
          </w:p>
        </w:tc>
      </w:tr>
      <w:tr w:rsidR="0089448C" w14:paraId="28B585D8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1D6D" w14:textId="77777777" w:rsidR="0089448C" w:rsidRDefault="0089448C" w:rsidP="00AD2B7F">
            <w:pPr>
              <w:rPr>
                <w:sz w:val="28"/>
              </w:rPr>
            </w:pPr>
            <w:r>
              <w:rPr>
                <w:caps/>
                <w:sz w:val="24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55"/>
            <w:r>
              <w:rPr>
                <w:caps/>
                <w:sz w:val="24"/>
              </w:rPr>
              <w:instrText xml:space="preserve"> FORMTEXT </w:instrText>
            </w:r>
            <w:r>
              <w:rPr>
                <w:caps/>
                <w:sz w:val="24"/>
              </w:rPr>
            </w:r>
            <w:r>
              <w:rPr>
                <w:caps/>
                <w:sz w:val="24"/>
              </w:rPr>
              <w:fldChar w:fldCharType="separate"/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sz w:val="24"/>
              </w:rPr>
              <w:fldChar w:fldCharType="end"/>
            </w:r>
            <w:bookmarkEnd w:id="7"/>
          </w:p>
        </w:tc>
        <w:tc>
          <w:tcPr>
            <w:tcW w:w="1559" w:type="dxa"/>
            <w:gridSpan w:val="2"/>
            <w:tcBorders>
              <w:left w:val="nil"/>
            </w:tcBorders>
          </w:tcPr>
          <w:p w14:paraId="79BAE730" w14:textId="77777777" w:rsidR="0089448C" w:rsidRDefault="0089448C" w:rsidP="00AD2B7F">
            <w:pPr>
              <w:tabs>
                <w:tab w:val="left" w:pos="2551"/>
              </w:tabs>
              <w:spacing w:before="60"/>
              <w:rPr>
                <w:sz w:val="16"/>
              </w:rPr>
            </w:pPr>
            <w:r>
              <w:rPr>
                <w:sz w:val="16"/>
              </w:rPr>
              <w:t>Vertrag vom</w:t>
            </w:r>
          </w:p>
        </w:tc>
        <w:tc>
          <w:tcPr>
            <w:tcW w:w="1408" w:type="dxa"/>
            <w:gridSpan w:val="4"/>
            <w:tcBorders>
              <w:bottom w:val="single" w:sz="6" w:space="0" w:color="auto"/>
            </w:tcBorders>
          </w:tcPr>
          <w:p w14:paraId="124421BD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20"/>
              </w:rPr>
            </w:pPr>
            <w:r>
              <w:rPr>
                <w:sz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8" w:name="Text24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8"/>
          </w:p>
        </w:tc>
        <w:tc>
          <w:tcPr>
            <w:tcW w:w="293" w:type="dxa"/>
            <w:gridSpan w:val="2"/>
          </w:tcPr>
          <w:p w14:paraId="5ACF0888" w14:textId="77777777" w:rsidR="0089448C" w:rsidRDefault="0089448C" w:rsidP="00AD2B7F">
            <w:pPr>
              <w:tabs>
                <w:tab w:val="left" w:pos="2551"/>
              </w:tabs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71E13" w14:textId="77777777" w:rsidR="0089448C" w:rsidRDefault="0089448C" w:rsidP="00AD2B7F">
            <w:pPr>
              <w:rPr>
                <w:sz w:val="28"/>
              </w:rPr>
            </w:pPr>
            <w:r>
              <w:rPr>
                <w:caps/>
                <w:sz w:val="24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56"/>
            <w:r>
              <w:rPr>
                <w:caps/>
                <w:sz w:val="24"/>
              </w:rPr>
              <w:instrText xml:space="preserve"> FORMTEXT </w:instrText>
            </w:r>
            <w:r>
              <w:rPr>
                <w:caps/>
                <w:sz w:val="24"/>
              </w:rPr>
            </w:r>
            <w:r>
              <w:rPr>
                <w:caps/>
                <w:sz w:val="24"/>
              </w:rPr>
              <w:fldChar w:fldCharType="separate"/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sz w:val="24"/>
              </w:rPr>
              <w:fldChar w:fldCharType="end"/>
            </w:r>
            <w:bookmarkEnd w:id="9"/>
          </w:p>
        </w:tc>
        <w:tc>
          <w:tcPr>
            <w:tcW w:w="1559" w:type="dxa"/>
            <w:gridSpan w:val="3"/>
            <w:tcBorders>
              <w:left w:val="nil"/>
            </w:tcBorders>
          </w:tcPr>
          <w:p w14:paraId="0199A27C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16"/>
              </w:rPr>
            </w:pPr>
            <w:r>
              <w:rPr>
                <w:sz w:val="16"/>
              </w:rPr>
              <w:t>Angebot vom</w:t>
            </w:r>
          </w:p>
        </w:tc>
        <w:tc>
          <w:tcPr>
            <w:tcW w:w="4964" w:type="dxa"/>
            <w:gridSpan w:val="6"/>
            <w:tcBorders>
              <w:bottom w:val="single" w:sz="6" w:space="0" w:color="auto"/>
            </w:tcBorders>
          </w:tcPr>
          <w:p w14:paraId="7DFB31E1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20"/>
              </w:rPr>
            </w:pPr>
            <w:r>
              <w:rPr>
                <w:sz w:val="16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0" w:name="Text6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0"/>
          </w:p>
        </w:tc>
      </w:tr>
      <w:tr w:rsidR="0089448C" w14:paraId="61595DBD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10351" w:type="dxa"/>
            <w:gridSpan w:val="19"/>
          </w:tcPr>
          <w:p w14:paraId="56DC6D49" w14:textId="77777777" w:rsidR="0089448C" w:rsidRDefault="0089448C" w:rsidP="00AD2B7F">
            <w:pPr>
              <w:tabs>
                <w:tab w:val="left" w:pos="2551"/>
              </w:tabs>
              <w:jc w:val="both"/>
              <w:rPr>
                <w:sz w:val="16"/>
              </w:rPr>
            </w:pPr>
          </w:p>
        </w:tc>
      </w:tr>
      <w:tr w:rsidR="0089448C" w14:paraId="1EDC8E73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28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FBCB" w14:textId="77777777" w:rsidR="0089448C" w:rsidRDefault="0089448C" w:rsidP="00AD2B7F">
            <w:pPr>
              <w:rPr>
                <w:sz w:val="28"/>
              </w:rPr>
            </w:pPr>
            <w:r>
              <w:rPr>
                <w:caps/>
                <w:sz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11" w:name="Text57"/>
            <w:r>
              <w:rPr>
                <w:caps/>
                <w:sz w:val="24"/>
              </w:rPr>
              <w:instrText xml:space="preserve"> FORMTEXT </w:instrText>
            </w:r>
            <w:r>
              <w:rPr>
                <w:caps/>
                <w:sz w:val="24"/>
              </w:rPr>
            </w:r>
            <w:r>
              <w:rPr>
                <w:caps/>
                <w:sz w:val="24"/>
              </w:rPr>
              <w:fldChar w:fldCharType="separate"/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sz w:val="24"/>
              </w:rPr>
              <w:fldChar w:fldCharType="end"/>
            </w:r>
            <w:bookmarkEnd w:id="11"/>
          </w:p>
        </w:tc>
        <w:tc>
          <w:tcPr>
            <w:tcW w:w="1559" w:type="dxa"/>
            <w:gridSpan w:val="2"/>
            <w:tcBorders>
              <w:left w:val="nil"/>
            </w:tcBorders>
          </w:tcPr>
          <w:p w14:paraId="6261764F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16"/>
              </w:rPr>
            </w:pPr>
            <w:r>
              <w:rPr>
                <w:sz w:val="16"/>
              </w:rPr>
              <w:t>Preisliste vom</w:t>
            </w:r>
          </w:p>
        </w:tc>
        <w:tc>
          <w:tcPr>
            <w:tcW w:w="1408" w:type="dxa"/>
            <w:gridSpan w:val="4"/>
            <w:tcBorders>
              <w:bottom w:val="single" w:sz="6" w:space="0" w:color="auto"/>
            </w:tcBorders>
          </w:tcPr>
          <w:p w14:paraId="50048D30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20"/>
              </w:rPr>
            </w:pPr>
            <w:r>
              <w:rPr>
                <w:sz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2" w:name="Text25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2"/>
          </w:p>
        </w:tc>
        <w:tc>
          <w:tcPr>
            <w:tcW w:w="293" w:type="dxa"/>
            <w:gridSpan w:val="2"/>
          </w:tcPr>
          <w:p w14:paraId="59A95822" w14:textId="77777777" w:rsidR="0089448C" w:rsidRDefault="0089448C" w:rsidP="00AD2B7F">
            <w:pPr>
              <w:tabs>
                <w:tab w:val="left" w:pos="2551"/>
              </w:tabs>
              <w:jc w:val="both"/>
              <w:rPr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E731" w14:textId="77777777" w:rsidR="0089448C" w:rsidRDefault="0089448C" w:rsidP="00AD2B7F">
            <w:pPr>
              <w:rPr>
                <w:sz w:val="28"/>
              </w:rPr>
            </w:pPr>
            <w:r>
              <w:rPr>
                <w:caps/>
                <w:sz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13" w:name="Text59"/>
            <w:r>
              <w:rPr>
                <w:caps/>
                <w:sz w:val="24"/>
              </w:rPr>
              <w:instrText xml:space="preserve"> FORMTEXT </w:instrText>
            </w:r>
            <w:r>
              <w:rPr>
                <w:caps/>
                <w:sz w:val="24"/>
              </w:rPr>
            </w:r>
            <w:r>
              <w:rPr>
                <w:caps/>
                <w:sz w:val="24"/>
              </w:rPr>
              <w:fldChar w:fldCharType="separate"/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sz w:val="24"/>
              </w:rPr>
              <w:fldChar w:fldCharType="end"/>
            </w:r>
            <w:bookmarkEnd w:id="13"/>
          </w:p>
        </w:tc>
        <w:tc>
          <w:tcPr>
            <w:tcW w:w="1559" w:type="dxa"/>
            <w:gridSpan w:val="3"/>
            <w:tcBorders>
              <w:left w:val="nil"/>
            </w:tcBorders>
          </w:tcPr>
          <w:p w14:paraId="2E0030A6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16"/>
              </w:rPr>
            </w:pPr>
            <w:r>
              <w:rPr>
                <w:sz w:val="16"/>
              </w:rPr>
              <w:t>frei zu liefern an</w:t>
            </w:r>
          </w:p>
        </w:tc>
        <w:tc>
          <w:tcPr>
            <w:tcW w:w="4964" w:type="dxa"/>
            <w:gridSpan w:val="6"/>
            <w:tcBorders>
              <w:bottom w:val="single" w:sz="6" w:space="0" w:color="auto"/>
            </w:tcBorders>
          </w:tcPr>
          <w:p w14:paraId="58570EB8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20"/>
              </w:rPr>
            </w:pPr>
            <w:r>
              <w:rPr>
                <w:sz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4" w:name="Text27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noProof/>
                <w:sz w:val="16"/>
              </w:rPr>
              <w:t> </w:t>
            </w:r>
            <w:r>
              <w:rPr>
                <w:sz w:val="16"/>
              </w:rPr>
              <w:fldChar w:fldCharType="end"/>
            </w:r>
            <w:bookmarkEnd w:id="14"/>
          </w:p>
        </w:tc>
      </w:tr>
      <w:tr w:rsidR="0089448C" w14:paraId="6A324C1C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hRule="exact" w:val="160"/>
        </w:trPr>
        <w:tc>
          <w:tcPr>
            <w:tcW w:w="10351" w:type="dxa"/>
            <w:gridSpan w:val="19"/>
          </w:tcPr>
          <w:p w14:paraId="0E5190F2" w14:textId="77777777" w:rsidR="0089448C" w:rsidRDefault="0089448C" w:rsidP="00AD2B7F">
            <w:pPr>
              <w:tabs>
                <w:tab w:val="left" w:pos="2551"/>
              </w:tabs>
              <w:jc w:val="both"/>
              <w:rPr>
                <w:sz w:val="16"/>
              </w:rPr>
            </w:pPr>
          </w:p>
        </w:tc>
      </w:tr>
      <w:tr w:rsidR="0089448C" w14:paraId="5577F3B0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7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EB0DB" w14:textId="77777777" w:rsidR="0089448C" w:rsidRDefault="0089448C" w:rsidP="00AD2B7F">
            <w:pPr>
              <w:rPr>
                <w:sz w:val="28"/>
              </w:rPr>
            </w:pPr>
            <w:r>
              <w:rPr>
                <w:caps/>
                <w:sz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5" w:name="Text58"/>
            <w:r>
              <w:rPr>
                <w:caps/>
                <w:sz w:val="24"/>
              </w:rPr>
              <w:instrText xml:space="preserve"> FORMTEXT </w:instrText>
            </w:r>
            <w:r>
              <w:rPr>
                <w:caps/>
                <w:sz w:val="24"/>
              </w:rPr>
            </w:r>
            <w:r>
              <w:rPr>
                <w:caps/>
                <w:sz w:val="24"/>
              </w:rPr>
              <w:fldChar w:fldCharType="separate"/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noProof/>
                <w:sz w:val="24"/>
              </w:rPr>
              <w:t> </w:t>
            </w:r>
            <w:r>
              <w:rPr>
                <w:caps/>
                <w:sz w:val="24"/>
              </w:rPr>
              <w:fldChar w:fldCharType="end"/>
            </w:r>
            <w:bookmarkEnd w:id="15"/>
          </w:p>
        </w:tc>
        <w:tc>
          <w:tcPr>
            <w:tcW w:w="1559" w:type="dxa"/>
            <w:gridSpan w:val="2"/>
            <w:tcBorders>
              <w:left w:val="nil"/>
            </w:tcBorders>
          </w:tcPr>
          <w:p w14:paraId="30F37D81" w14:textId="77777777" w:rsidR="0089448C" w:rsidRDefault="0089448C" w:rsidP="00AD2B7F">
            <w:pPr>
              <w:tabs>
                <w:tab w:val="left" w:pos="2551"/>
              </w:tabs>
              <w:spacing w:before="60"/>
              <w:jc w:val="both"/>
              <w:rPr>
                <w:sz w:val="16"/>
              </w:rPr>
            </w:pPr>
            <w:r>
              <w:rPr>
                <w:sz w:val="16"/>
              </w:rPr>
              <w:t>ausführen</w:t>
            </w:r>
          </w:p>
        </w:tc>
        <w:tc>
          <w:tcPr>
            <w:tcW w:w="1408" w:type="dxa"/>
            <w:gridSpan w:val="4"/>
          </w:tcPr>
          <w:p w14:paraId="08227D55" w14:textId="77777777" w:rsidR="0089448C" w:rsidRDefault="0089448C" w:rsidP="00AD2B7F">
            <w:pPr>
              <w:tabs>
                <w:tab w:val="left" w:pos="2551"/>
              </w:tabs>
              <w:jc w:val="both"/>
              <w:rPr>
                <w:sz w:val="16"/>
              </w:rPr>
            </w:pPr>
          </w:p>
        </w:tc>
        <w:tc>
          <w:tcPr>
            <w:tcW w:w="7100" w:type="dxa"/>
            <w:gridSpan w:val="12"/>
          </w:tcPr>
          <w:p w14:paraId="2E2ED396" w14:textId="77777777" w:rsidR="0089448C" w:rsidRDefault="0089448C" w:rsidP="00AD2B7F">
            <w:pPr>
              <w:tabs>
                <w:tab w:val="left" w:pos="222"/>
                <w:tab w:val="left" w:pos="2551"/>
              </w:tabs>
              <w:spacing w:before="60"/>
              <w:jc w:val="both"/>
              <w:rPr>
                <w:sz w:val="16"/>
              </w:rPr>
            </w:pPr>
            <w:r>
              <w:rPr>
                <w:sz w:val="16"/>
              </w:rPr>
              <w:tab/>
              <w:t xml:space="preserve">Vergabekennzeichen: </w:t>
            </w:r>
            <w:r>
              <w:rPr>
                <w:sz w:val="16"/>
              </w:rPr>
              <w:fldChar w:fldCharType="begin">
                <w:ffData>
                  <w:name w:val="Dropdown3"/>
                  <w:enabled/>
                  <w:calcOnExit w:val="0"/>
                  <w:helpText w:type="text" w:val=" zu 7 = (z. B. Rahmen- Wartungs- oder Jahreszeitverträge)"/>
                  <w:ddList>
                    <w:listEntry w:val="1 = Offenes Verfahren"/>
                    <w:listEntry w:val="2 = Öffentliche Ausschreibung"/>
                    <w:listEntry w:val="3 = Nicht offenes Verfahren"/>
                    <w:listEntry w:val="4 = Beschränkte Ausschreibung"/>
                    <w:listEntry w:val="5 = Verhandlungsverfahren"/>
                    <w:listEntry w:val="6 = Verhandlungsvergabe (nach UVgO)"/>
                    <w:listEntry w:val="7 = Vertrag/Aufträge Ausschreibung aus Vorjahr *)"/>
                    <w:listEntry w:val="8 = Besondere Vergaben, z. B. Wettbewerbl. Dialog"/>
                    <w:listEntry w:val="9 = Havarien"/>
                  </w:ddList>
                </w:ffData>
              </w:fldChar>
            </w:r>
            <w:bookmarkStart w:id="16" w:name="Dropdown3"/>
            <w:r>
              <w:rPr>
                <w:sz w:val="16"/>
              </w:rPr>
              <w:instrText xml:space="preserve"> FORMDROPDOWN </w:instrText>
            </w:r>
            <w:r w:rsidR="00C21932">
              <w:rPr>
                <w:sz w:val="16"/>
              </w:rPr>
            </w:r>
            <w:r w:rsidR="00C21932">
              <w:rPr>
                <w:sz w:val="16"/>
              </w:rPr>
              <w:fldChar w:fldCharType="separate"/>
            </w:r>
            <w:r>
              <w:rPr>
                <w:sz w:val="16"/>
              </w:rPr>
              <w:fldChar w:fldCharType="end"/>
            </w:r>
            <w:bookmarkEnd w:id="16"/>
          </w:p>
        </w:tc>
      </w:tr>
      <w:tr w:rsidR="0089448C" w14:paraId="42F372C4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hRule="exact" w:val="227"/>
        </w:trPr>
        <w:tc>
          <w:tcPr>
            <w:tcW w:w="10351" w:type="dxa"/>
            <w:gridSpan w:val="19"/>
          </w:tcPr>
          <w:p w14:paraId="75CC8ABD" w14:textId="77777777" w:rsidR="0089448C" w:rsidRDefault="0089448C" w:rsidP="00AD2B7F">
            <w:pPr>
              <w:tabs>
                <w:tab w:val="left" w:pos="3473"/>
              </w:tabs>
              <w:jc w:val="both"/>
              <w:rPr>
                <w:sz w:val="16"/>
              </w:rPr>
            </w:pPr>
            <w:r>
              <w:rPr>
                <w:sz w:val="16"/>
              </w:rPr>
              <w:tab/>
              <w:t>*) z. B. Rahmen-, Wartungs- oder Jahreszeitverträge</w:t>
            </w:r>
          </w:p>
        </w:tc>
      </w:tr>
      <w:tr w:rsidR="0089448C" w14:paraId="184FD022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400"/>
        </w:trPr>
        <w:tc>
          <w:tcPr>
            <w:tcW w:w="2835" w:type="dxa"/>
            <w:gridSpan w:val="6"/>
          </w:tcPr>
          <w:p w14:paraId="108697A8" w14:textId="77777777" w:rsidR="0089448C" w:rsidRDefault="0089448C" w:rsidP="00AD2B7F">
            <w:pPr>
              <w:spacing w:before="120"/>
              <w:jc w:val="both"/>
              <w:rPr>
                <w:sz w:val="16"/>
              </w:rPr>
            </w:pPr>
            <w:r>
              <w:rPr>
                <w:sz w:val="16"/>
              </w:rPr>
              <w:t>Termin der Lieferung oder Leistung:</w:t>
            </w:r>
          </w:p>
        </w:tc>
        <w:tc>
          <w:tcPr>
            <w:tcW w:w="7516" w:type="dxa"/>
            <w:gridSpan w:val="13"/>
            <w:tcBorders>
              <w:bottom w:val="single" w:sz="6" w:space="0" w:color="auto"/>
            </w:tcBorders>
          </w:tcPr>
          <w:p w14:paraId="1674C254" w14:textId="77777777" w:rsidR="0089448C" w:rsidRDefault="0089448C" w:rsidP="00AD2B7F">
            <w:pPr>
              <w:spacing w:before="12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7"/>
          </w:p>
        </w:tc>
      </w:tr>
      <w:tr w:rsidR="0089448C" w14:paraId="4938F797" w14:textId="77777777" w:rsidTr="008944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460"/>
        </w:trPr>
        <w:tc>
          <w:tcPr>
            <w:tcW w:w="10351" w:type="dxa"/>
            <w:gridSpan w:val="19"/>
          </w:tcPr>
          <w:p w14:paraId="48F063FF" w14:textId="77777777" w:rsidR="0089448C" w:rsidRDefault="0089448C" w:rsidP="00AD2B7F">
            <w:pPr>
              <w:spacing w:before="240"/>
              <w:jc w:val="both"/>
              <w:rPr>
                <w:sz w:val="16"/>
              </w:rPr>
            </w:pPr>
            <w:r>
              <w:rPr>
                <w:sz w:val="16"/>
              </w:rPr>
              <w:fldChar w:fldCharType="begin">
                <w:ffData>
                  <w:name w:val="Text89"/>
                  <w:enabled/>
                  <w:calcOnExit w:val="0"/>
                  <w:textInput>
                    <w:default w:val="Der geschätzte Preis darf ohne Zustimmung des Auftraggebers nicht überschritten werden."/>
                  </w:textInput>
                </w:ffData>
              </w:fldChar>
            </w:r>
            <w:bookmarkStart w:id="18" w:name="Text89"/>
            <w:r>
              <w:rPr>
                <w:sz w:val="16"/>
              </w:rPr>
              <w:instrText xml:space="preserve"> FORMTEXT </w:instrText>
            </w:r>
            <w:r>
              <w:rPr>
                <w:sz w:val="16"/>
              </w:rPr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16"/>
              </w:rPr>
              <w:t>Der geschätzte Preis darf ohne Zustimmung des Auftraggebers nicht überschritten werden.</w:t>
            </w:r>
            <w:r>
              <w:rPr>
                <w:sz w:val="16"/>
              </w:rPr>
              <w:fldChar w:fldCharType="end"/>
            </w:r>
            <w:bookmarkEnd w:id="18"/>
          </w:p>
        </w:tc>
      </w:tr>
      <w:tr w:rsidR="0089448C" w14:paraId="78F32512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hRule="exact" w:val="400"/>
        </w:trPr>
        <w:tc>
          <w:tcPr>
            <w:tcW w:w="6521" w:type="dxa"/>
            <w:gridSpan w:val="14"/>
            <w:tcBorders>
              <w:bottom w:val="single" w:sz="12" w:space="0" w:color="auto"/>
            </w:tcBorders>
          </w:tcPr>
          <w:p w14:paraId="297F4069" w14:textId="77777777" w:rsidR="0089448C" w:rsidRDefault="0089448C" w:rsidP="00AD2B7F">
            <w:pPr>
              <w:spacing w:before="120"/>
              <w:jc w:val="both"/>
              <w:rPr>
                <w:sz w:val="16"/>
              </w:rPr>
            </w:pPr>
            <w:r>
              <w:rPr>
                <w:sz w:val="16"/>
              </w:rPr>
              <w:t>Lieferung/Leistung</w:t>
            </w:r>
          </w:p>
        </w:tc>
        <w:tc>
          <w:tcPr>
            <w:tcW w:w="1113" w:type="dxa"/>
            <w:gridSpan w:val="2"/>
            <w:tcBorders>
              <w:bottom w:val="single" w:sz="12" w:space="0" w:color="auto"/>
            </w:tcBorders>
          </w:tcPr>
          <w:p w14:paraId="11D6CCD8" w14:textId="77777777" w:rsidR="0089448C" w:rsidRDefault="0089448C" w:rsidP="00AD2B7F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geschätzt (x)</w:t>
            </w:r>
          </w:p>
        </w:tc>
        <w:tc>
          <w:tcPr>
            <w:tcW w:w="2717" w:type="dxa"/>
            <w:gridSpan w:val="3"/>
            <w:tcBorders>
              <w:bottom w:val="single" w:sz="12" w:space="0" w:color="auto"/>
            </w:tcBorders>
          </w:tcPr>
          <w:p w14:paraId="787D45FE" w14:textId="77777777" w:rsidR="0089448C" w:rsidRDefault="0089448C" w:rsidP="00AD2B7F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Preis EUR</w:t>
            </w:r>
          </w:p>
        </w:tc>
      </w:tr>
      <w:tr w:rsidR="0089448C" w14:paraId="3D45D51B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  <w:tcBorders>
              <w:top w:val="nil"/>
            </w:tcBorders>
          </w:tcPr>
          <w:p w14:paraId="22E210DD" w14:textId="77777777" w:rsidR="0089448C" w:rsidRDefault="0089448C" w:rsidP="00AD2B7F">
            <w:pPr>
              <w:spacing w:before="4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9" w:name="Text28"/>
            <w:bookmarkStart w:id="20" w:name="Text4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9"/>
          </w:p>
        </w:tc>
        <w:tc>
          <w:tcPr>
            <w:tcW w:w="1113" w:type="dxa"/>
            <w:gridSpan w:val="2"/>
            <w:tcBorders>
              <w:top w:val="nil"/>
            </w:tcBorders>
          </w:tcPr>
          <w:p w14:paraId="55ADA25C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1" w:name="Text3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1"/>
          </w:p>
        </w:tc>
        <w:bookmarkEnd w:id="20"/>
        <w:tc>
          <w:tcPr>
            <w:tcW w:w="2717" w:type="dxa"/>
            <w:gridSpan w:val="3"/>
            <w:tcBorders>
              <w:top w:val="nil"/>
            </w:tcBorders>
          </w:tcPr>
          <w:p w14:paraId="013A867B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89448C" w14:paraId="4C408ECC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3B0D3E08" w14:textId="77777777" w:rsidR="0089448C" w:rsidRDefault="0089448C" w:rsidP="00AD2B7F">
            <w:pPr>
              <w:spacing w:before="4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2" w:name="Text2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2"/>
          </w:p>
        </w:tc>
        <w:tc>
          <w:tcPr>
            <w:tcW w:w="1113" w:type="dxa"/>
            <w:gridSpan w:val="2"/>
          </w:tcPr>
          <w:p w14:paraId="06119A51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3"/>
          </w:p>
        </w:tc>
        <w:tc>
          <w:tcPr>
            <w:tcW w:w="2717" w:type="dxa"/>
            <w:gridSpan w:val="3"/>
          </w:tcPr>
          <w:p w14:paraId="6C59CDFF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4" w:name="Text4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4"/>
          </w:p>
        </w:tc>
      </w:tr>
      <w:tr w:rsidR="0089448C" w14:paraId="11C8FCE8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63B2F5F5" w14:textId="77777777" w:rsidR="0089448C" w:rsidRDefault="0089448C" w:rsidP="00AD2B7F">
            <w:pPr>
              <w:spacing w:before="4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5" w:name="Text3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5"/>
          </w:p>
        </w:tc>
        <w:tc>
          <w:tcPr>
            <w:tcW w:w="1113" w:type="dxa"/>
            <w:gridSpan w:val="2"/>
          </w:tcPr>
          <w:p w14:paraId="6392ADA4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6" w:name="Text3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6"/>
          </w:p>
        </w:tc>
        <w:tc>
          <w:tcPr>
            <w:tcW w:w="2717" w:type="dxa"/>
            <w:gridSpan w:val="3"/>
          </w:tcPr>
          <w:p w14:paraId="0D1C4D2A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7" w:name="Text4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7"/>
          </w:p>
        </w:tc>
      </w:tr>
      <w:tr w:rsidR="0089448C" w14:paraId="3FED3FA5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669B100B" w14:textId="77777777" w:rsidR="0089448C" w:rsidRDefault="0089448C" w:rsidP="00AD2B7F">
            <w:pPr>
              <w:spacing w:before="4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8"/>
          </w:p>
        </w:tc>
        <w:tc>
          <w:tcPr>
            <w:tcW w:w="1113" w:type="dxa"/>
            <w:gridSpan w:val="2"/>
          </w:tcPr>
          <w:p w14:paraId="65C365F0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9" w:name="Text3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9"/>
          </w:p>
        </w:tc>
        <w:tc>
          <w:tcPr>
            <w:tcW w:w="2717" w:type="dxa"/>
            <w:gridSpan w:val="3"/>
          </w:tcPr>
          <w:p w14:paraId="142A9044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0" w:name="Text4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0"/>
          </w:p>
        </w:tc>
      </w:tr>
      <w:tr w:rsidR="0089448C" w14:paraId="23DB21B6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0BAF6699" w14:textId="77777777" w:rsidR="0089448C" w:rsidRDefault="0089448C" w:rsidP="00AD2B7F">
            <w:pPr>
              <w:spacing w:before="4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1"/>
          </w:p>
        </w:tc>
        <w:tc>
          <w:tcPr>
            <w:tcW w:w="1113" w:type="dxa"/>
            <w:gridSpan w:val="2"/>
          </w:tcPr>
          <w:p w14:paraId="62FFC443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2"/>
          </w:p>
        </w:tc>
        <w:tc>
          <w:tcPr>
            <w:tcW w:w="2717" w:type="dxa"/>
            <w:gridSpan w:val="3"/>
          </w:tcPr>
          <w:p w14:paraId="09191F87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3" w:name="Text4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3"/>
          </w:p>
        </w:tc>
      </w:tr>
      <w:tr w:rsidR="0089448C" w14:paraId="0BC2BC80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28A90847" w14:textId="77777777" w:rsidR="0089448C" w:rsidRDefault="0089448C" w:rsidP="00AD2B7F">
            <w:pPr>
              <w:spacing w:before="4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4"/>
          </w:p>
        </w:tc>
        <w:tc>
          <w:tcPr>
            <w:tcW w:w="1113" w:type="dxa"/>
            <w:gridSpan w:val="2"/>
          </w:tcPr>
          <w:p w14:paraId="77AF585E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5" w:name="Text4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5"/>
          </w:p>
        </w:tc>
        <w:tc>
          <w:tcPr>
            <w:tcW w:w="2717" w:type="dxa"/>
            <w:gridSpan w:val="3"/>
            <w:tcBorders>
              <w:bottom w:val="nil"/>
            </w:tcBorders>
          </w:tcPr>
          <w:p w14:paraId="1CDE006B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6" w:name="Text4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6"/>
          </w:p>
        </w:tc>
      </w:tr>
      <w:tr w:rsidR="0089448C" w14:paraId="30F9913F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48C633BF" w14:textId="77777777" w:rsidR="0089448C" w:rsidRDefault="0089448C" w:rsidP="00AD2B7F">
            <w:pPr>
              <w:spacing w:before="40"/>
              <w:jc w:val="both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7" w:name="Text3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7"/>
          </w:p>
        </w:tc>
        <w:tc>
          <w:tcPr>
            <w:tcW w:w="1113" w:type="dxa"/>
            <w:gridSpan w:val="2"/>
          </w:tcPr>
          <w:p w14:paraId="76BBF788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8" w:name="Text4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8"/>
          </w:p>
        </w:tc>
        <w:tc>
          <w:tcPr>
            <w:tcW w:w="2717" w:type="dxa"/>
            <w:gridSpan w:val="3"/>
            <w:tcBorders>
              <w:bottom w:val="nil"/>
            </w:tcBorders>
          </w:tcPr>
          <w:p w14:paraId="241411BF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9" w:name="Text5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9"/>
          </w:p>
        </w:tc>
      </w:tr>
      <w:tr w:rsidR="0089448C" w14:paraId="225DAA9A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7145F4F3" w14:textId="77777777" w:rsidR="0089448C" w:rsidRDefault="0089448C" w:rsidP="00AD2B7F">
            <w:pPr>
              <w:tabs>
                <w:tab w:val="right" w:pos="6305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0" w:name="Text3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0"/>
          </w:p>
        </w:tc>
        <w:tc>
          <w:tcPr>
            <w:tcW w:w="1113" w:type="dxa"/>
            <w:gridSpan w:val="2"/>
          </w:tcPr>
          <w:p w14:paraId="23D31107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1"/>
          </w:p>
        </w:tc>
        <w:tc>
          <w:tcPr>
            <w:tcW w:w="2717" w:type="dxa"/>
            <w:gridSpan w:val="3"/>
            <w:tcBorders>
              <w:top w:val="single" w:sz="6" w:space="0" w:color="auto"/>
              <w:bottom w:val="nil"/>
            </w:tcBorders>
          </w:tcPr>
          <w:p w14:paraId="73411208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2" w:name="Text5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2"/>
          </w:p>
        </w:tc>
      </w:tr>
      <w:tr w:rsidR="0089448C" w14:paraId="5247EA28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7E66ACC9" w14:textId="77777777" w:rsidR="0089448C" w:rsidRDefault="0089448C" w:rsidP="00AD2B7F">
            <w:pPr>
              <w:tabs>
                <w:tab w:val="right" w:pos="6305"/>
              </w:tabs>
              <w:spacing w:before="40"/>
              <w:ind w:right="113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43" w:name="Text6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3"/>
          </w:p>
        </w:tc>
        <w:tc>
          <w:tcPr>
            <w:tcW w:w="1113" w:type="dxa"/>
            <w:gridSpan w:val="2"/>
          </w:tcPr>
          <w:p w14:paraId="43FF88DD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4" w:name="Text69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4"/>
          </w:p>
        </w:tc>
        <w:tc>
          <w:tcPr>
            <w:tcW w:w="2717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D326B37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5" w:name="Text5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5"/>
          </w:p>
        </w:tc>
      </w:tr>
      <w:tr w:rsidR="0089448C" w14:paraId="547520C8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2BEEDDD2" w14:textId="77777777" w:rsidR="0089448C" w:rsidRDefault="0089448C" w:rsidP="00AD2B7F">
            <w:pPr>
              <w:tabs>
                <w:tab w:val="right" w:pos="6305"/>
              </w:tabs>
              <w:spacing w:before="40"/>
              <w:ind w:right="113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46" w:name="Text67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6"/>
          </w:p>
        </w:tc>
        <w:tc>
          <w:tcPr>
            <w:tcW w:w="1113" w:type="dxa"/>
            <w:gridSpan w:val="2"/>
          </w:tcPr>
          <w:p w14:paraId="05C07A3D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7" w:name="Text70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7"/>
          </w:p>
        </w:tc>
        <w:tc>
          <w:tcPr>
            <w:tcW w:w="2717" w:type="dxa"/>
            <w:gridSpan w:val="3"/>
            <w:tcBorders>
              <w:top w:val="nil"/>
              <w:bottom w:val="nil"/>
            </w:tcBorders>
          </w:tcPr>
          <w:p w14:paraId="441E2B6F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8" w:name="Text5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8"/>
          </w:p>
        </w:tc>
      </w:tr>
      <w:tr w:rsidR="0089448C" w14:paraId="0D3C7ABD" w14:textId="77777777" w:rsidTr="0089448C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00"/>
        </w:trPr>
        <w:tc>
          <w:tcPr>
            <w:tcW w:w="6521" w:type="dxa"/>
            <w:gridSpan w:val="14"/>
          </w:tcPr>
          <w:p w14:paraId="2C77823B" w14:textId="77777777" w:rsidR="0089448C" w:rsidRDefault="0089448C" w:rsidP="00AD2B7F">
            <w:pPr>
              <w:spacing w:before="40"/>
              <w:ind w:right="113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>
                    <w:default w:val="Gesamtsumme"/>
                  </w:textInput>
                </w:ffData>
              </w:fldChar>
            </w:r>
            <w:bookmarkStart w:id="49" w:name="Text68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Gesamtsumme</w:t>
            </w:r>
            <w:r>
              <w:rPr>
                <w:sz w:val="20"/>
              </w:rPr>
              <w:fldChar w:fldCharType="end"/>
            </w:r>
            <w:bookmarkEnd w:id="49"/>
            <w:r>
              <w:rPr>
                <w:sz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0" w:name="Text7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0"/>
          </w:p>
        </w:tc>
        <w:tc>
          <w:tcPr>
            <w:tcW w:w="1113" w:type="dxa"/>
            <w:gridSpan w:val="2"/>
          </w:tcPr>
          <w:p w14:paraId="7FCBE8A6" w14:textId="77777777" w:rsidR="0089448C" w:rsidRDefault="0089448C" w:rsidP="00AD2B7F">
            <w:pPr>
              <w:spacing w:before="4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1" w:name="Text7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1"/>
          </w:p>
        </w:tc>
        <w:tc>
          <w:tcPr>
            <w:tcW w:w="2717" w:type="dxa"/>
            <w:gridSpan w:val="3"/>
            <w:tcBorders>
              <w:bottom w:val="double" w:sz="6" w:space="0" w:color="auto"/>
            </w:tcBorders>
          </w:tcPr>
          <w:p w14:paraId="4CA912A1" w14:textId="77777777" w:rsidR="0089448C" w:rsidRDefault="0089448C" w:rsidP="00AD2B7F">
            <w:pPr>
              <w:spacing w:before="40"/>
              <w:ind w:right="113"/>
              <w:jc w:val="righ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2" w:name="Text54"/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bookmarkEnd w:id="52"/>
          </w:p>
        </w:tc>
      </w:tr>
    </w:tbl>
    <w:p w14:paraId="643D6CBD" w14:textId="77777777" w:rsidR="0089448C" w:rsidRDefault="0089448C" w:rsidP="0089448C">
      <w:pPr>
        <w:spacing w:before="60"/>
        <w:jc w:val="both"/>
        <w:rPr>
          <w:sz w:val="16"/>
        </w:rPr>
      </w:pPr>
      <w:r>
        <w:rPr>
          <w:sz w:val="16"/>
        </w:rPr>
        <w:t xml:space="preserve">Rechnung bitte in </w:t>
      </w:r>
      <w:r>
        <w:rPr>
          <w:b/>
          <w:sz w:val="16"/>
        </w:rPr>
        <w:fldChar w:fldCharType="begin">
          <w:ffData>
            <w:name w:val="Text73"/>
            <w:enabled/>
            <w:calcOnExit w:val="0"/>
            <w:textInput>
              <w:default w:val="doppelter"/>
            </w:textInput>
          </w:ffData>
        </w:fldChar>
      </w:r>
      <w:bookmarkStart w:id="53" w:name="Text73"/>
      <w:r>
        <w:rPr>
          <w:b/>
          <w:sz w:val="16"/>
        </w:rPr>
        <w:instrText xml:space="preserve"> FORMTEXT </w:instrText>
      </w:r>
      <w:r>
        <w:rPr>
          <w:b/>
          <w:sz w:val="16"/>
        </w:rPr>
      </w:r>
      <w:r>
        <w:rPr>
          <w:b/>
          <w:sz w:val="16"/>
        </w:rPr>
        <w:fldChar w:fldCharType="separate"/>
      </w:r>
      <w:r>
        <w:rPr>
          <w:b/>
          <w:noProof/>
          <w:sz w:val="16"/>
        </w:rPr>
        <w:t>doppelter</w:t>
      </w:r>
      <w:r>
        <w:rPr>
          <w:b/>
          <w:sz w:val="16"/>
        </w:rPr>
        <w:fldChar w:fldCharType="end"/>
      </w:r>
      <w:bookmarkEnd w:id="53"/>
      <w:r>
        <w:rPr>
          <w:sz w:val="16"/>
        </w:rPr>
        <w:t xml:space="preserve"> Ausfertigung unter Angabe des Unterprodukt-Kontos und der Bestellnummer (s. o.) bis spätestens einen Monat nach Lieferung oder Leistung zusenden. Bei Bauleistungen gelten die Bestimmungen der VOB in Verbindung mit den besonders getroffenen Vertragsvereinbarungen.</w:t>
      </w:r>
    </w:p>
    <w:p w14:paraId="238184D3" w14:textId="77777777" w:rsidR="0089448C" w:rsidRDefault="0089448C" w:rsidP="0089448C">
      <w:pPr>
        <w:tabs>
          <w:tab w:val="left" w:pos="5387"/>
        </w:tabs>
        <w:jc w:val="both"/>
        <w:rPr>
          <w:sz w:val="12"/>
        </w:rPr>
      </w:pPr>
    </w:p>
    <w:p w14:paraId="3AD1574A" w14:textId="77777777" w:rsidR="0089448C" w:rsidRDefault="0089448C" w:rsidP="0089448C">
      <w:pPr>
        <w:tabs>
          <w:tab w:val="left" w:pos="3828"/>
        </w:tabs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fldChar w:fldCharType="begin">
          <w:ffData>
            <w:name w:val="Dropdown4"/>
            <w:enabled/>
            <w:calcOnExit w:val="0"/>
            <w:ddList>
              <w:listEntry w:val="Im Auftrag"/>
              <w:listEntry w:val="In Vertretung"/>
            </w:ddList>
          </w:ffData>
        </w:fldChar>
      </w:r>
      <w:bookmarkStart w:id="54" w:name="Dropdown4"/>
      <w:r>
        <w:rPr>
          <w:sz w:val="16"/>
        </w:rPr>
        <w:instrText xml:space="preserve"> FORMDROPDOWN </w:instrText>
      </w:r>
      <w:r w:rsidR="00C21932">
        <w:rPr>
          <w:sz w:val="16"/>
        </w:rPr>
      </w:r>
      <w:r w:rsidR="00C21932">
        <w:rPr>
          <w:sz w:val="16"/>
        </w:rPr>
        <w:fldChar w:fldCharType="separate"/>
      </w:r>
      <w:r>
        <w:rPr>
          <w:sz w:val="16"/>
        </w:rPr>
        <w:fldChar w:fldCharType="end"/>
      </w:r>
      <w:bookmarkEnd w:id="54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709"/>
        <w:gridCol w:w="3118"/>
        <w:gridCol w:w="167"/>
        <w:gridCol w:w="3235"/>
      </w:tblGrid>
      <w:tr w:rsidR="0089448C" w14:paraId="32E67E24" w14:textId="77777777" w:rsidTr="00AD2B7F">
        <w:tc>
          <w:tcPr>
            <w:tcW w:w="3189" w:type="dxa"/>
          </w:tcPr>
          <w:p w14:paraId="0C0E740C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5" w:name="Text7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5"/>
          </w:p>
        </w:tc>
        <w:tc>
          <w:tcPr>
            <w:tcW w:w="709" w:type="dxa"/>
          </w:tcPr>
          <w:p w14:paraId="2186B2BF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  <w:tc>
          <w:tcPr>
            <w:tcW w:w="6520" w:type="dxa"/>
            <w:gridSpan w:val="3"/>
          </w:tcPr>
          <w:p w14:paraId="478420AE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</w:tr>
      <w:tr w:rsidR="0089448C" w14:paraId="6D90FFC7" w14:textId="77777777" w:rsidTr="00AD2B7F">
        <w:tc>
          <w:tcPr>
            <w:tcW w:w="3189" w:type="dxa"/>
          </w:tcPr>
          <w:p w14:paraId="4F81F721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6" w:name="Text7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6"/>
          </w:p>
        </w:tc>
        <w:tc>
          <w:tcPr>
            <w:tcW w:w="709" w:type="dxa"/>
          </w:tcPr>
          <w:p w14:paraId="47F294D7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  <w:tc>
          <w:tcPr>
            <w:tcW w:w="3118" w:type="dxa"/>
          </w:tcPr>
          <w:p w14:paraId="4044CC81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57" w:name="Text8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7"/>
          </w:p>
        </w:tc>
        <w:tc>
          <w:tcPr>
            <w:tcW w:w="167" w:type="dxa"/>
          </w:tcPr>
          <w:p w14:paraId="2A6646E2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  <w:tc>
          <w:tcPr>
            <w:tcW w:w="3235" w:type="dxa"/>
          </w:tcPr>
          <w:p w14:paraId="30BA13A9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58" w:name="Text85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8"/>
          </w:p>
        </w:tc>
      </w:tr>
      <w:tr w:rsidR="0089448C" w14:paraId="5B66FF82" w14:textId="77777777" w:rsidTr="00AD2B7F">
        <w:tc>
          <w:tcPr>
            <w:tcW w:w="3189" w:type="dxa"/>
          </w:tcPr>
          <w:p w14:paraId="6EB156C6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59" w:name="Text7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59"/>
          </w:p>
        </w:tc>
        <w:tc>
          <w:tcPr>
            <w:tcW w:w="709" w:type="dxa"/>
          </w:tcPr>
          <w:p w14:paraId="245ACFE9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  <w:tc>
          <w:tcPr>
            <w:tcW w:w="3118" w:type="dxa"/>
          </w:tcPr>
          <w:p w14:paraId="4AE6D95D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0" w:name="Text83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0"/>
          </w:p>
        </w:tc>
        <w:tc>
          <w:tcPr>
            <w:tcW w:w="167" w:type="dxa"/>
          </w:tcPr>
          <w:p w14:paraId="152D95B6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  <w:tc>
          <w:tcPr>
            <w:tcW w:w="3235" w:type="dxa"/>
          </w:tcPr>
          <w:p w14:paraId="10D52131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61" w:name="Text86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1"/>
          </w:p>
        </w:tc>
      </w:tr>
      <w:tr w:rsidR="0089448C" w14:paraId="7003B51B" w14:textId="77777777" w:rsidTr="00AD2B7F">
        <w:tc>
          <w:tcPr>
            <w:tcW w:w="3189" w:type="dxa"/>
            <w:tcBorders>
              <w:bottom w:val="single" w:sz="6" w:space="0" w:color="auto"/>
            </w:tcBorders>
          </w:tcPr>
          <w:p w14:paraId="19650C99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62" w:name="Text8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2"/>
          </w:p>
        </w:tc>
        <w:tc>
          <w:tcPr>
            <w:tcW w:w="709" w:type="dxa"/>
          </w:tcPr>
          <w:p w14:paraId="54A11269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  <w:tc>
          <w:tcPr>
            <w:tcW w:w="3118" w:type="dxa"/>
            <w:tcBorders>
              <w:bottom w:val="single" w:sz="6" w:space="0" w:color="auto"/>
            </w:tcBorders>
          </w:tcPr>
          <w:p w14:paraId="424C3543" w14:textId="77777777" w:rsidR="0089448C" w:rsidRDefault="0089448C" w:rsidP="00AD2B7F">
            <w:pPr>
              <w:jc w:val="both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63" w:name="Text84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3"/>
          </w:p>
        </w:tc>
        <w:tc>
          <w:tcPr>
            <w:tcW w:w="167" w:type="dxa"/>
          </w:tcPr>
          <w:p w14:paraId="00A4337F" w14:textId="77777777" w:rsidR="0089448C" w:rsidRDefault="0089448C" w:rsidP="00AD2B7F">
            <w:pPr>
              <w:jc w:val="both"/>
              <w:rPr>
                <w:sz w:val="18"/>
              </w:rPr>
            </w:pPr>
          </w:p>
        </w:tc>
        <w:tc>
          <w:tcPr>
            <w:tcW w:w="3235" w:type="dxa"/>
            <w:tcBorders>
              <w:bottom w:val="single" w:sz="6" w:space="0" w:color="auto"/>
            </w:tcBorders>
          </w:tcPr>
          <w:p w14:paraId="36582EAF" w14:textId="77777777" w:rsidR="0089448C" w:rsidRDefault="0089448C" w:rsidP="00AD2B7F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64" w:name="Text87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64"/>
          </w:p>
        </w:tc>
      </w:tr>
    </w:tbl>
    <w:p w14:paraId="5947C7B1" w14:textId="77777777" w:rsidR="00543484" w:rsidRPr="0089448C" w:rsidRDefault="00234C5F" w:rsidP="0089448C">
      <w:pPr>
        <w:spacing w:before="40"/>
        <w:jc w:val="right"/>
        <w:rPr>
          <w:sz w:val="16"/>
        </w:rPr>
      </w:pPr>
      <w:r>
        <w:rPr>
          <w:sz w:val="14"/>
        </w:rPr>
        <w:t>LHP.</w:t>
      </w:r>
      <w:r w:rsidR="0089448C">
        <w:rPr>
          <w:sz w:val="14"/>
        </w:rPr>
        <w:t>11</w:t>
      </w:r>
      <w:r>
        <w:rPr>
          <w:sz w:val="14"/>
        </w:rPr>
        <w:t>2_Auftrag</w:t>
      </w:r>
      <w:r w:rsidR="0089448C">
        <w:rPr>
          <w:sz w:val="14"/>
        </w:rPr>
        <w:t xml:space="preserve"> </w:t>
      </w:r>
      <w:r>
        <w:rPr>
          <w:sz w:val="14"/>
        </w:rPr>
        <w:t>10.25</w:t>
      </w:r>
    </w:p>
    <w:sectPr w:rsidR="00543484" w:rsidRPr="0089448C" w:rsidSect="00973D34">
      <w:type w:val="continuous"/>
      <w:pgSz w:w="11907" w:h="16840" w:code="9"/>
      <w:pgMar w:top="399" w:right="851" w:bottom="426" w:left="1128" w:header="0" w:footer="8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E9B4" w14:textId="77777777" w:rsidR="00C21932" w:rsidRDefault="00C21932">
      <w:r>
        <w:separator/>
      </w:r>
    </w:p>
  </w:endnote>
  <w:endnote w:type="continuationSeparator" w:id="0">
    <w:p w14:paraId="0568442C" w14:textId="77777777" w:rsidR="00C21932" w:rsidRDefault="00C21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327F2" w14:textId="77777777" w:rsidR="00C21932" w:rsidRDefault="00C21932">
      <w:r>
        <w:separator/>
      </w:r>
    </w:p>
  </w:footnote>
  <w:footnote w:type="continuationSeparator" w:id="0">
    <w:p w14:paraId="7E3632A5" w14:textId="77777777" w:rsidR="00C21932" w:rsidRDefault="00C21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F0BB0" w14:textId="77777777" w:rsidR="00543484" w:rsidRDefault="00234C5F">
    <w:pPr>
      <w:pStyle w:val="Kopfzeile"/>
      <w:spacing w:before="480"/>
      <w:ind w:right="1474"/>
      <w:jc w:val="right"/>
    </w:pPr>
    <w:r>
      <w:rPr>
        <w:noProof/>
      </w:rPr>
      <w:fldChar w:fldCharType="begin"/>
    </w:r>
    <w:r>
      <w:rPr>
        <w:noProof/>
      </w:rPr>
      <w:instrText xml:space="preserve"> INCLUDEPICTURE  \d "V:\\Symbole\\2_Landhp.tif" \* MERGEFORMATINET </w:instrText>
    </w:r>
    <w:r>
      <w:rPr>
        <w:noProof/>
      </w:rPr>
      <w:fldChar w:fldCharType="separate"/>
    </w:r>
    <w:r w:rsidR="00C21932">
      <w:rPr>
        <w:noProof/>
      </w:rPr>
      <w:fldChar w:fldCharType="begin"/>
    </w:r>
    <w:r w:rsidR="00C21932">
      <w:rPr>
        <w:noProof/>
      </w:rPr>
      <w:instrText xml:space="preserve"> </w:instrText>
    </w:r>
    <w:r w:rsidR="00C21932">
      <w:rPr>
        <w:noProof/>
      </w:rPr>
      <w:instrText>INCLUDEPICTURE  \d "\\\\lhp.intern\\daten\\Campus\\G4FB3\\474_B_intern\\_474Rahmenverträge\\Verkehrsanlagen\\Symbole\\2_Landhp.tif" \* MERGEFORMATINET</w:instrText>
    </w:r>
    <w:r w:rsidR="00C21932">
      <w:rPr>
        <w:noProof/>
      </w:rPr>
      <w:instrText xml:space="preserve"> </w:instrText>
    </w:r>
    <w:r w:rsidR="00C21932">
      <w:rPr>
        <w:noProof/>
      </w:rPr>
      <w:fldChar w:fldCharType="separate"/>
    </w:r>
    <w:r w:rsidR="00C21932">
      <w:rPr>
        <w:noProof/>
      </w:rPr>
      <w:pict w14:anchorId="621357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66.5pt;height:79.5pt">
          <v:imagedata r:id="rId1"/>
        </v:shape>
      </w:pict>
    </w:r>
    <w:r w:rsidR="00C21932">
      <w:rPr>
        <w:noProof/>
      </w:rPr>
      <w:fldChar w:fldCharType="end"/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ocumentProtection w:edit="forms" w:enforcement="1" w:cryptProviderType="rsaAES" w:cryptAlgorithmClass="hash" w:cryptAlgorithmType="typeAny" w:cryptAlgorithmSid="14" w:cryptSpinCount="100000" w:hash="5kg3qp/2avGxSGvQbPmIdICQIZ4lu704RZECQggDSA+J1o2hIqn/APFKFtNOvcGe4vU5mwWdD9DeGuAZNOcCig==" w:salt="J/Zyski1XxDdcpVe0pEdvQ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21932"/>
    <w:rsid w:val="00023391"/>
    <w:rsid w:val="000350BE"/>
    <w:rsid w:val="00052526"/>
    <w:rsid w:val="00056B2C"/>
    <w:rsid w:val="00087F49"/>
    <w:rsid w:val="000B5D94"/>
    <w:rsid w:val="000E0760"/>
    <w:rsid w:val="000E31C1"/>
    <w:rsid w:val="0011052B"/>
    <w:rsid w:val="00130780"/>
    <w:rsid w:val="0015714E"/>
    <w:rsid w:val="001779A2"/>
    <w:rsid w:val="001B1471"/>
    <w:rsid w:val="001C6AF2"/>
    <w:rsid w:val="00201CD6"/>
    <w:rsid w:val="0021275B"/>
    <w:rsid w:val="00234C5F"/>
    <w:rsid w:val="00262990"/>
    <w:rsid w:val="00272DEB"/>
    <w:rsid w:val="00284475"/>
    <w:rsid w:val="002B086E"/>
    <w:rsid w:val="002D28F0"/>
    <w:rsid w:val="002E4A83"/>
    <w:rsid w:val="002E66E6"/>
    <w:rsid w:val="003052B3"/>
    <w:rsid w:val="00371C5D"/>
    <w:rsid w:val="00382E98"/>
    <w:rsid w:val="00384F2E"/>
    <w:rsid w:val="003B1FF5"/>
    <w:rsid w:val="003C4BCB"/>
    <w:rsid w:val="00403159"/>
    <w:rsid w:val="00420F59"/>
    <w:rsid w:val="00434202"/>
    <w:rsid w:val="00436563"/>
    <w:rsid w:val="004A3A50"/>
    <w:rsid w:val="004C4731"/>
    <w:rsid w:val="004D46AA"/>
    <w:rsid w:val="004E10C8"/>
    <w:rsid w:val="004F7226"/>
    <w:rsid w:val="00514D30"/>
    <w:rsid w:val="00534EED"/>
    <w:rsid w:val="00543484"/>
    <w:rsid w:val="005545A6"/>
    <w:rsid w:val="005A7A8D"/>
    <w:rsid w:val="005C54CD"/>
    <w:rsid w:val="005F145A"/>
    <w:rsid w:val="006036B5"/>
    <w:rsid w:val="00625AF7"/>
    <w:rsid w:val="00626D53"/>
    <w:rsid w:val="00630DD2"/>
    <w:rsid w:val="006A3639"/>
    <w:rsid w:val="006B5EDD"/>
    <w:rsid w:val="006B663C"/>
    <w:rsid w:val="006C247D"/>
    <w:rsid w:val="006E51FB"/>
    <w:rsid w:val="00726634"/>
    <w:rsid w:val="00733A76"/>
    <w:rsid w:val="007442B4"/>
    <w:rsid w:val="00781051"/>
    <w:rsid w:val="00850128"/>
    <w:rsid w:val="0089448C"/>
    <w:rsid w:val="00973D34"/>
    <w:rsid w:val="00984521"/>
    <w:rsid w:val="00A062AD"/>
    <w:rsid w:val="00A11C3E"/>
    <w:rsid w:val="00A4343B"/>
    <w:rsid w:val="00A43CDF"/>
    <w:rsid w:val="00A7375D"/>
    <w:rsid w:val="00A9058E"/>
    <w:rsid w:val="00AB7B11"/>
    <w:rsid w:val="00AD2B7F"/>
    <w:rsid w:val="00AE6697"/>
    <w:rsid w:val="00B1553C"/>
    <w:rsid w:val="00B61A78"/>
    <w:rsid w:val="00B70CD4"/>
    <w:rsid w:val="00B718AA"/>
    <w:rsid w:val="00B90FB0"/>
    <w:rsid w:val="00C21932"/>
    <w:rsid w:val="00C77373"/>
    <w:rsid w:val="00D25508"/>
    <w:rsid w:val="00D538FD"/>
    <w:rsid w:val="00D61E70"/>
    <w:rsid w:val="00D836F6"/>
    <w:rsid w:val="00D97E42"/>
    <w:rsid w:val="00DA0CE9"/>
    <w:rsid w:val="00DB1D40"/>
    <w:rsid w:val="00DD4EDF"/>
    <w:rsid w:val="00DD5C6F"/>
    <w:rsid w:val="00DE01E1"/>
    <w:rsid w:val="00DF5BE6"/>
    <w:rsid w:val="00E2329D"/>
    <w:rsid w:val="00E35422"/>
    <w:rsid w:val="00E436CC"/>
    <w:rsid w:val="00E5195F"/>
    <w:rsid w:val="00E6241B"/>
    <w:rsid w:val="00E70191"/>
    <w:rsid w:val="00EE1287"/>
    <w:rsid w:val="00EE7818"/>
    <w:rsid w:val="00F300A2"/>
    <w:rsid w:val="00F541BA"/>
    <w:rsid w:val="00F63F90"/>
    <w:rsid w:val="00FC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0EC1910B"/>
  <w15:chartTrackingRefBased/>
  <w15:docId w15:val="{DF48ABF4-621F-4C6D-A36F-07057D55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b/>
      <w:i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9448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character" w:styleId="Hyperlink">
    <w:name w:val="Hyperlink"/>
    <w:uiPriority w:val="99"/>
    <w:unhideWhenUsed/>
    <w:rsid w:val="00056B2C"/>
    <w:rPr>
      <w:color w:val="0000FF"/>
      <w:u w:val="singl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sz w:val="14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14"/>
    </w:rPr>
  </w:style>
  <w:style w:type="character" w:customStyle="1" w:styleId="berschrift4Zchn">
    <w:name w:val="Überschrift 4 Zchn"/>
    <w:link w:val="berschrift4"/>
    <w:uiPriority w:val="9"/>
    <w:semiHidden/>
    <w:rsid w:val="0089448C"/>
    <w:rPr>
      <w:rFonts w:ascii="Calibri" w:eastAsia="Times New Roman" w:hAnsi="Calibri" w:cs="Times New Roman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448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894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../../../../Symbole/2_Landhp.ti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hp.intern\daten\Campus\G4FB3\474_B_intern\_474Rahmenvertr&#228;ge\Verkehrsanlagen\2026-2028-30\Vergabeverfahren\Zuarbeit%20474.3%20an%20Vergabestelle\BB\_Auftrag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E1188-A5DF-4855-84CB-CBD69462E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_Auftrag.dotx</Template>
  <TotalTime>0</TotalTime>
  <Pages>1</Pages>
  <Words>374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	</vt:lpstr>
    </vt:vector>
  </TitlesOfParts>
  <Company>SVP</Company>
  <LinksUpToDate>false</LinksUpToDate>
  <CharactersWithSpaces>2729</CharactersWithSpaces>
  <SharedDoc>false</SharedDoc>
  <HLinks>
    <vt:vector size="12" baseType="variant">
      <vt:variant>
        <vt:i4>3604552</vt:i4>
      </vt:variant>
      <vt:variant>
        <vt:i4>2108</vt:i4>
      </vt:variant>
      <vt:variant>
        <vt:i4>1025</vt:i4>
      </vt:variant>
      <vt:variant>
        <vt:i4>1</vt:i4>
      </vt:variant>
      <vt:variant>
        <vt:lpwstr>V:\Symbole\1_Ob.tif</vt:lpwstr>
      </vt:variant>
      <vt:variant>
        <vt:lpwstr/>
      </vt:variant>
      <vt:variant>
        <vt:i4>3211359</vt:i4>
      </vt:variant>
      <vt:variant>
        <vt:i4>29626</vt:i4>
      </vt:variant>
      <vt:variant>
        <vt:i4>1089</vt:i4>
      </vt:variant>
      <vt:variant>
        <vt:i4>1</vt:i4>
      </vt:variant>
      <vt:variant>
        <vt:lpwstr>V:\Symbole\2_Landhp.tif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subject/>
  <dc:creator>Woiwode, Jacob</dc:creator>
  <cp:keywords/>
  <cp:lastModifiedBy>Woiwode, Jacob</cp:lastModifiedBy>
  <cp:revision>1</cp:revision>
  <cp:lastPrinted>2018-08-02T07:22:00Z</cp:lastPrinted>
  <dcterms:created xsi:type="dcterms:W3CDTF">2025-11-18T09:58:00Z</dcterms:created>
  <dcterms:modified xsi:type="dcterms:W3CDTF">2025-11-18T10:00:00Z</dcterms:modified>
</cp:coreProperties>
</file>